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22BD6" w14:textId="20B78BCD" w:rsidR="00E07B55" w:rsidRPr="002465F6" w:rsidRDefault="000B3067" w:rsidP="002465F6">
      <w:pPr>
        <w:jc w:val="center"/>
        <w:rPr>
          <w:sz w:val="28"/>
          <w:szCs w:val="28"/>
        </w:rPr>
      </w:pPr>
      <w:r w:rsidRPr="002465F6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2BE789C9" wp14:editId="3130FFB5">
            <wp:simplePos x="0" y="0"/>
            <wp:positionH relativeFrom="column">
              <wp:posOffset>97790</wp:posOffset>
            </wp:positionH>
            <wp:positionV relativeFrom="paragraph">
              <wp:posOffset>-165100</wp:posOffset>
            </wp:positionV>
            <wp:extent cx="791210" cy="7353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5F6" w:rsidRPr="002465F6">
        <w:rPr>
          <w:sz w:val="28"/>
          <w:szCs w:val="28"/>
        </w:rPr>
        <w:t>MEMPHIS PARK SERVICES</w:t>
      </w:r>
    </w:p>
    <w:p w14:paraId="3D78A8B4" w14:textId="77777777" w:rsidR="002465F6" w:rsidRPr="002465F6" w:rsidRDefault="002465F6" w:rsidP="002465F6">
      <w:pPr>
        <w:jc w:val="center"/>
        <w:rPr>
          <w:sz w:val="28"/>
          <w:szCs w:val="28"/>
        </w:rPr>
      </w:pPr>
      <w:r w:rsidRPr="002465F6">
        <w:rPr>
          <w:sz w:val="28"/>
          <w:szCs w:val="28"/>
        </w:rPr>
        <w:t>ATHLETICS</w:t>
      </w:r>
    </w:p>
    <w:p w14:paraId="58ECD3D0" w14:textId="77777777" w:rsidR="002465F6" w:rsidRDefault="002465F6" w:rsidP="00A1128E">
      <w:pPr>
        <w:jc w:val="center"/>
        <w:rPr>
          <w:sz w:val="28"/>
          <w:szCs w:val="28"/>
        </w:rPr>
      </w:pPr>
      <w:r w:rsidRPr="002465F6">
        <w:rPr>
          <w:sz w:val="28"/>
          <w:szCs w:val="28"/>
        </w:rPr>
        <w:t>TEAM REGISTRATION FORM</w:t>
      </w:r>
    </w:p>
    <w:p w14:paraId="1086A4E9" w14:textId="77777777" w:rsidR="002465F6" w:rsidRDefault="002465F6" w:rsidP="002465F6">
      <w:pPr>
        <w:rPr>
          <w:sz w:val="28"/>
          <w:szCs w:val="28"/>
        </w:rPr>
      </w:pPr>
    </w:p>
    <w:p w14:paraId="18714A06" w14:textId="77777777" w:rsidR="002465F6" w:rsidRPr="002465F6" w:rsidRDefault="002465F6" w:rsidP="002465F6">
      <w:pPr>
        <w:rPr>
          <w:u w:val="single"/>
        </w:rPr>
      </w:pPr>
      <w:r>
        <w:t xml:space="preserve">DAY ASSIGNED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LOCATION ASSIGNED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D3197AE" w14:textId="77777777" w:rsidR="002465F6" w:rsidRDefault="002465F6" w:rsidP="002465F6"/>
    <w:p w14:paraId="0294BD57" w14:textId="77777777" w:rsidR="002465F6" w:rsidRDefault="002465F6" w:rsidP="002465F6">
      <w:pPr>
        <w:rPr>
          <w:b/>
          <w:sz w:val="28"/>
          <w:szCs w:val="28"/>
          <w:u w:val="single"/>
        </w:rPr>
      </w:pPr>
      <w:r w:rsidRPr="002465F6">
        <w:rPr>
          <w:b/>
          <w:sz w:val="28"/>
          <w:szCs w:val="28"/>
          <w:u w:val="single"/>
        </w:rPr>
        <w:t>PLEASE PRINT:</w:t>
      </w:r>
    </w:p>
    <w:p w14:paraId="1F305EE4" w14:textId="77777777" w:rsidR="002465F6" w:rsidRPr="002465F6" w:rsidRDefault="002465F6" w:rsidP="002465F6">
      <w:pPr>
        <w:rPr>
          <w:b/>
          <w:sz w:val="28"/>
          <w:szCs w:val="28"/>
          <w:u w:val="single"/>
        </w:rPr>
      </w:pPr>
    </w:p>
    <w:p w14:paraId="1DB511B9" w14:textId="77777777" w:rsidR="002465F6" w:rsidRDefault="002465F6" w:rsidP="006E7494">
      <w:pPr>
        <w:spacing w:line="360" w:lineRule="auto"/>
      </w:pPr>
      <w:r>
        <w:rPr>
          <w:sz w:val="24"/>
          <w:szCs w:val="24"/>
        </w:rPr>
        <w:t>TEAM NAME: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NEW TEAM: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67595DD" w14:textId="77777777" w:rsidR="004242F1" w:rsidRDefault="002465F6" w:rsidP="006E7494">
      <w:pPr>
        <w:spacing w:line="360" w:lineRule="auto"/>
      </w:pPr>
      <w:r w:rsidRPr="004242F1">
        <w:rPr>
          <w:sz w:val="24"/>
          <w:szCs w:val="24"/>
        </w:rPr>
        <w:t>MANAGER’S NAME</w:t>
      </w:r>
      <w:r>
        <w:t>:</w:t>
      </w:r>
      <w:r>
        <w:rPr>
          <w:u w:val="single"/>
        </w:rPr>
        <w:tab/>
      </w:r>
      <w:r w:rsidR="004242F1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80306D8" w14:textId="77777777" w:rsidR="004242F1" w:rsidRDefault="004242F1" w:rsidP="006E7494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ADDRESS: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72A51DB" w14:textId="77777777" w:rsidR="004242F1" w:rsidRDefault="004242F1" w:rsidP="006E74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CITY: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ST: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ZIP: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4D92F9AD" w14:textId="77777777" w:rsidR="004242F1" w:rsidRDefault="004242F1" w:rsidP="006E74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DAY PHONE: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8B62B7">
        <w:rPr>
          <w:sz w:val="24"/>
          <w:szCs w:val="24"/>
          <w:u w:val="single"/>
        </w:rPr>
        <w:t xml:space="preserve">   </w:t>
      </w:r>
      <w:r w:rsidR="008B62B7">
        <w:rPr>
          <w:sz w:val="24"/>
          <w:szCs w:val="24"/>
        </w:rPr>
        <w:t xml:space="preserve"> N</w:t>
      </w:r>
      <w:r>
        <w:rPr>
          <w:sz w:val="24"/>
          <w:szCs w:val="24"/>
        </w:rPr>
        <w:t>IGHT PHONE: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8B62B7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1A8147C1" w14:textId="77777777" w:rsidR="004242F1" w:rsidRDefault="004242F1" w:rsidP="006E7494">
      <w:pPr>
        <w:spacing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>E-MAIL: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8B62B7">
        <w:rPr>
          <w:sz w:val="24"/>
          <w:szCs w:val="24"/>
          <w:u w:val="single"/>
        </w:rPr>
        <w:tab/>
      </w:r>
      <w:r>
        <w:rPr>
          <w:sz w:val="24"/>
          <w:szCs w:val="24"/>
        </w:rPr>
        <w:t>CELL #: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8B62B7">
        <w:rPr>
          <w:sz w:val="24"/>
          <w:szCs w:val="24"/>
          <w:u w:val="single"/>
        </w:rPr>
        <w:tab/>
      </w:r>
    </w:p>
    <w:p w14:paraId="6CAA6BC9" w14:textId="77777777" w:rsidR="004242F1" w:rsidRDefault="004242F1" w:rsidP="004242F1">
      <w:pPr>
        <w:jc w:val="center"/>
      </w:pPr>
      <w:r>
        <w:t>(All correspondence will be sent to the above; please give correct information)</w:t>
      </w:r>
    </w:p>
    <w:p w14:paraId="60F5F275" w14:textId="77777777" w:rsidR="004242F1" w:rsidRDefault="004242F1" w:rsidP="004242F1">
      <w:pPr>
        <w:jc w:val="center"/>
      </w:pPr>
    </w:p>
    <w:p w14:paraId="566356D5" w14:textId="77777777" w:rsidR="004242F1" w:rsidRPr="006E7494" w:rsidRDefault="004242F1" w:rsidP="006E7494">
      <w:pPr>
        <w:spacing w:line="360" w:lineRule="auto"/>
        <w:jc w:val="both"/>
        <w:rPr>
          <w:sz w:val="18"/>
          <w:szCs w:val="18"/>
        </w:rPr>
      </w:pPr>
      <w:r>
        <w:rPr>
          <w:sz w:val="24"/>
          <w:szCs w:val="24"/>
        </w:rPr>
        <w:t>2</w:t>
      </w:r>
      <w:r w:rsidRPr="004242F1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CONTACT PERSON: </w:t>
      </w:r>
      <w:r w:rsidRPr="006E7494">
        <w:rPr>
          <w:sz w:val="18"/>
          <w:szCs w:val="18"/>
        </w:rPr>
        <w:t>(Must be able to reach day or night when person listed above cannot be reached)</w:t>
      </w:r>
    </w:p>
    <w:p w14:paraId="3C070B89" w14:textId="77777777" w:rsidR="004242F1" w:rsidRDefault="004242F1" w:rsidP="006E7494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NAME: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5525EA8" w14:textId="77777777" w:rsidR="004242F1" w:rsidRDefault="004242F1" w:rsidP="006E74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DAY PHONE: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NIGHT PHONE: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740655B4" w14:textId="77777777" w:rsidR="004242F1" w:rsidRDefault="004242F1" w:rsidP="006E749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E-MAIL: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8B62B7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CELL #: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14:paraId="3212D234" w14:textId="77777777" w:rsidR="004242F1" w:rsidRDefault="004242F1" w:rsidP="004242F1">
      <w:pPr>
        <w:jc w:val="both"/>
        <w:rPr>
          <w:sz w:val="24"/>
          <w:szCs w:val="24"/>
        </w:rPr>
      </w:pPr>
      <w:r>
        <w:rPr>
          <w:sz w:val="24"/>
          <w:szCs w:val="24"/>
        </w:rPr>
        <w:t>TEAM INFORMATION:</w:t>
      </w:r>
    </w:p>
    <w:p w14:paraId="1716D974" w14:textId="77777777" w:rsidR="004242F1" w:rsidRDefault="004242F1" w:rsidP="00952727">
      <w:pPr>
        <w:spacing w:line="360" w:lineRule="auto"/>
        <w:jc w:val="both"/>
      </w:pPr>
      <w:r w:rsidRPr="004242F1">
        <w:t>CHECK ONE</w:t>
      </w:r>
      <w:r w:rsidR="006E7494">
        <w:t>:</w:t>
      </w:r>
      <w:r w:rsidR="006E7494">
        <w:tab/>
      </w:r>
      <w:r w:rsidR="00952727">
        <w:t xml:space="preserve">_______MEN       _______ WOMEN       _______COED       </w:t>
      </w:r>
      <w:r w:rsidR="0081034F">
        <w:t xml:space="preserve">      </w:t>
      </w:r>
      <w:r w:rsidR="00952727">
        <w:t xml:space="preserve">_______YOUTH </w:t>
      </w:r>
    </w:p>
    <w:p w14:paraId="62A0F255" w14:textId="77777777" w:rsidR="00952727" w:rsidRDefault="00952727" w:rsidP="00952727">
      <w:pPr>
        <w:spacing w:line="360" w:lineRule="auto"/>
        <w:ind w:left="720" w:firstLine="720"/>
        <w:jc w:val="both"/>
      </w:pPr>
      <w:r>
        <w:t xml:space="preserve">_______OPEN     _______B SLOW   </w:t>
      </w:r>
      <w:r w:rsidR="0081034F">
        <w:t xml:space="preserve">   </w:t>
      </w:r>
      <w:r>
        <w:t xml:space="preserve">  _______C SLOW   </w:t>
      </w:r>
      <w:r w:rsidR="0081034F">
        <w:t xml:space="preserve">     </w:t>
      </w:r>
      <w:r>
        <w:t xml:space="preserve"> _______”A” FASTPITCH</w:t>
      </w:r>
      <w:r>
        <w:tab/>
      </w:r>
    </w:p>
    <w:p w14:paraId="537D93C0" w14:textId="77777777" w:rsidR="00952727" w:rsidRPr="00952727" w:rsidRDefault="00952727" w:rsidP="00952727">
      <w:pPr>
        <w:spacing w:line="360" w:lineRule="auto"/>
        <w:ind w:left="720" w:firstLine="720"/>
        <w:jc w:val="both"/>
        <w:rPr>
          <w:u w:val="single"/>
        </w:rPr>
      </w:pPr>
      <w:r>
        <w:t>_______OTHER (_______________________________________________)</w:t>
      </w:r>
    </w:p>
    <w:p w14:paraId="139A03AB" w14:textId="77777777" w:rsidR="004242F1" w:rsidRDefault="00D726FD" w:rsidP="004242F1">
      <w:pPr>
        <w:jc w:val="both"/>
      </w:pPr>
      <w:r w:rsidRPr="006E7494">
        <w:rPr>
          <w:b/>
          <w:sz w:val="24"/>
          <w:szCs w:val="24"/>
          <w:u w:val="single"/>
        </w:rPr>
        <w:t>ADULT</w:t>
      </w:r>
      <w:r>
        <w:tab/>
      </w:r>
      <w:r>
        <w:tab/>
      </w:r>
      <w:r>
        <w:tab/>
      </w:r>
      <w:r>
        <w:tab/>
      </w:r>
      <w:r w:rsidRPr="006E7494">
        <w:rPr>
          <w:b/>
          <w:sz w:val="24"/>
          <w:szCs w:val="24"/>
          <w:u w:val="single"/>
        </w:rPr>
        <w:t>YOUTH</w:t>
      </w:r>
      <w:r w:rsidR="009B4E46" w:rsidRPr="009B4E46">
        <w:rPr>
          <w:sz w:val="24"/>
          <w:szCs w:val="24"/>
        </w:rPr>
        <w:tab/>
      </w:r>
      <w:r w:rsidR="009B4E46">
        <w:tab/>
      </w:r>
      <w:r w:rsidR="009B4E46">
        <w:tab/>
      </w:r>
      <w:r w:rsidR="009B4E46">
        <w:tab/>
        <w:t>BOYS</w:t>
      </w:r>
      <w:r w:rsidR="009B4E46">
        <w:tab/>
      </w:r>
      <w:r w:rsidR="009B4E46">
        <w:tab/>
        <w:t>GIRLS</w:t>
      </w:r>
    </w:p>
    <w:p w14:paraId="168B8593" w14:textId="77777777" w:rsidR="00D726FD" w:rsidRDefault="004242F1" w:rsidP="004242F1">
      <w:pPr>
        <w:jc w:val="both"/>
      </w:pPr>
      <w:r>
        <w:rPr>
          <w:u w:val="single"/>
        </w:rPr>
        <w:tab/>
      </w:r>
      <w:r w:rsidR="00D726FD">
        <w:t xml:space="preserve">  </w:t>
      </w:r>
      <w:r>
        <w:t>Summer Softball</w:t>
      </w:r>
      <w:r w:rsidR="00D726FD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Summer Baseball/Softball</w:t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019012B3" w14:textId="77777777" w:rsidR="00D726FD" w:rsidRPr="009B4E46" w:rsidRDefault="00D726FD" w:rsidP="004242F1">
      <w:pPr>
        <w:jc w:val="both"/>
      </w:pPr>
      <w:r>
        <w:rPr>
          <w:u w:val="single"/>
        </w:rPr>
        <w:tab/>
      </w:r>
      <w:r>
        <w:t xml:space="preserve">  Fall Softball</w:t>
      </w:r>
      <w:r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Fall Baseball/Softball</w:t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0F2A1CA5" w14:textId="77777777" w:rsidR="00D726FD" w:rsidRPr="009B4E46" w:rsidRDefault="00D726FD" w:rsidP="004242F1">
      <w:pPr>
        <w:jc w:val="both"/>
      </w:pPr>
      <w:r>
        <w:rPr>
          <w:u w:val="single"/>
        </w:rPr>
        <w:tab/>
      </w:r>
      <w:r>
        <w:t xml:space="preserve">  Summer Basketball</w:t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Fall Basketball</w:t>
      </w:r>
      <w:r w:rsidR="009B4E46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5D99A196" w14:textId="77777777" w:rsidR="00D726FD" w:rsidRPr="009B4E46" w:rsidRDefault="00D726FD" w:rsidP="004242F1">
      <w:pPr>
        <w:jc w:val="both"/>
      </w:pPr>
      <w:r>
        <w:rPr>
          <w:u w:val="single"/>
        </w:rPr>
        <w:tab/>
      </w:r>
      <w:r>
        <w:t xml:space="preserve">  Fall Basketball</w:t>
      </w:r>
      <w:r w:rsidR="009B4E46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Summer Basketball</w:t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69D8CCF2" w14:textId="77777777" w:rsidR="009B4E46" w:rsidRPr="009B4E46" w:rsidRDefault="009B4E46" w:rsidP="004242F1">
      <w:pPr>
        <w:jc w:val="both"/>
      </w:pPr>
      <w:r>
        <w:rPr>
          <w:u w:val="single"/>
        </w:rPr>
        <w:tab/>
      </w:r>
      <w:r>
        <w:t xml:space="preserve">  Summer Kickball</w:t>
      </w:r>
      <w:r>
        <w:tab/>
      </w:r>
      <w:r>
        <w:tab/>
      </w:r>
      <w:r>
        <w:rPr>
          <w:u w:val="single"/>
        </w:rPr>
        <w:tab/>
      </w:r>
      <w:r>
        <w:t xml:space="preserve">  Fall Soccer</w:t>
      </w:r>
      <w:r>
        <w:tab/>
      </w:r>
      <w: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3D3B5327" w14:textId="77777777" w:rsidR="009B4E46" w:rsidRPr="009B4E46" w:rsidRDefault="009B4E46" w:rsidP="004242F1">
      <w:pPr>
        <w:jc w:val="both"/>
      </w:pPr>
      <w:r>
        <w:rPr>
          <w:u w:val="single"/>
        </w:rPr>
        <w:tab/>
      </w:r>
      <w:r>
        <w:t xml:space="preserve">  Fall Kickball</w:t>
      </w:r>
      <w:r>
        <w:tab/>
      </w:r>
      <w:r>
        <w:tab/>
      </w:r>
      <w:r>
        <w:tab/>
      </w:r>
      <w:r>
        <w:rPr>
          <w:u w:val="single"/>
        </w:rPr>
        <w:tab/>
      </w:r>
      <w:r>
        <w:t xml:space="preserve">  Spring Soccer</w:t>
      </w:r>
      <w:r>
        <w:tab/>
      </w:r>
      <w: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27F1E6F2" w14:textId="77777777" w:rsidR="00D726FD" w:rsidRPr="009B4E46" w:rsidRDefault="00D726FD" w:rsidP="004242F1">
      <w:pPr>
        <w:jc w:val="both"/>
      </w:pPr>
      <w:r>
        <w:rPr>
          <w:u w:val="single"/>
        </w:rPr>
        <w:tab/>
      </w:r>
      <w:r>
        <w:t xml:space="preserve">  Volleyball</w:t>
      </w:r>
      <w:r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</w:t>
      </w:r>
      <w:proofErr w:type="spellStart"/>
      <w:r w:rsidR="009B4E46">
        <w:t>Volleyball</w:t>
      </w:r>
      <w:proofErr w:type="spellEnd"/>
      <w:r w:rsidR="009B4E46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06359B59" w14:textId="77777777" w:rsidR="00D726FD" w:rsidRPr="009B4E46" w:rsidRDefault="00D726FD" w:rsidP="004242F1">
      <w:pPr>
        <w:jc w:val="both"/>
      </w:pPr>
      <w:r>
        <w:rPr>
          <w:u w:val="single"/>
        </w:rPr>
        <w:tab/>
      </w:r>
      <w:r>
        <w:t xml:space="preserve">  Baseball</w:t>
      </w:r>
      <w:r w:rsidR="009B4E46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Flag Football</w:t>
      </w:r>
      <w:r w:rsidR="009B4E46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5195591B" w14:textId="77777777" w:rsidR="00D726FD" w:rsidRPr="009B4E46" w:rsidRDefault="00D726FD" w:rsidP="004242F1">
      <w:pPr>
        <w:jc w:val="both"/>
      </w:pPr>
      <w:r>
        <w:rPr>
          <w:u w:val="single"/>
        </w:rPr>
        <w:tab/>
      </w:r>
      <w:r>
        <w:t xml:space="preserve">  Flag Football</w:t>
      </w:r>
      <w:r w:rsidR="004242F1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 xml:space="preserve">  Other</w:t>
      </w:r>
      <w:r w:rsidR="009B4E46">
        <w:tab/>
      </w:r>
      <w:r w:rsidR="009B4E46">
        <w:tab/>
      </w:r>
      <w:r w:rsidR="009B4E46">
        <w:tab/>
      </w:r>
      <w:r w:rsidR="009B4E46">
        <w:tab/>
      </w:r>
      <w:r w:rsidR="009B4E46">
        <w:rPr>
          <w:u w:val="single"/>
        </w:rPr>
        <w:tab/>
      </w:r>
      <w:r w:rsidR="009B4E46">
        <w:tab/>
      </w:r>
      <w:r w:rsidR="009B4E46">
        <w:rPr>
          <w:u w:val="single"/>
        </w:rPr>
        <w:tab/>
      </w:r>
    </w:p>
    <w:p w14:paraId="69884E5A" w14:textId="77777777" w:rsidR="00A1128E" w:rsidRDefault="009B4E46" w:rsidP="004242F1">
      <w:pPr>
        <w:jc w:val="both"/>
      </w:pPr>
      <w:r>
        <w:rPr>
          <w:u w:val="single"/>
        </w:rPr>
        <w:tab/>
      </w:r>
      <w:r>
        <w:t xml:space="preserve">  Other</w:t>
      </w:r>
      <w:r w:rsidR="00A1128E">
        <w:tab/>
      </w:r>
      <w:r w:rsidR="00A1128E">
        <w:tab/>
      </w:r>
      <w:r w:rsidR="00A1128E">
        <w:tab/>
      </w:r>
      <w:r w:rsidR="00A1128E">
        <w:tab/>
      </w:r>
      <w:r w:rsidR="00A1128E">
        <w:tab/>
      </w:r>
      <w:r w:rsidR="00A1128E">
        <w:tab/>
      </w:r>
      <w:r w:rsidR="00A1128E">
        <w:tab/>
      </w:r>
    </w:p>
    <w:p w14:paraId="2D32C1F7" w14:textId="77777777" w:rsidR="00D726FD" w:rsidRPr="006E7494" w:rsidRDefault="00A1128E" w:rsidP="006E7494">
      <w:pPr>
        <w:ind w:left="2880" w:firstLine="720"/>
        <w:jc w:val="both"/>
        <w:rPr>
          <w:u w:val="single"/>
        </w:rPr>
      </w:pPr>
      <w:r>
        <w:t>AGE DIVISION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6E7494">
        <w:t>RECREATION</w:t>
      </w:r>
      <w:r w:rsidR="006E7494">
        <w:rPr>
          <w:u w:val="single"/>
        </w:rPr>
        <w:tab/>
      </w:r>
      <w:r w:rsidR="006E7494">
        <w:rPr>
          <w:u w:val="single"/>
        </w:rPr>
        <w:tab/>
      </w:r>
    </w:p>
    <w:p w14:paraId="0F47F075" w14:textId="77777777" w:rsidR="006E7494" w:rsidRDefault="006E7494" w:rsidP="00A1128E">
      <w:pPr>
        <w:ind w:left="5040" w:firstLine="720"/>
        <w:jc w:val="both"/>
      </w:pPr>
      <w:r>
        <w:t xml:space="preserve">                          COMPETITIVE</w:t>
      </w:r>
      <w:r>
        <w:rPr>
          <w:u w:val="single"/>
        </w:rPr>
        <w:tab/>
      </w:r>
      <w:r>
        <w:rPr>
          <w:u w:val="single"/>
        </w:rPr>
        <w:tab/>
      </w:r>
    </w:p>
    <w:p w14:paraId="55E0762B" w14:textId="77777777" w:rsidR="00A1128E" w:rsidRPr="00A1128E" w:rsidRDefault="00A1128E" w:rsidP="00A1128E">
      <w:pPr>
        <w:pBdr>
          <w:bottom w:val="double" w:sz="6" w:space="1" w:color="auto"/>
        </w:pBdr>
        <w:jc w:val="both"/>
        <w:rPr>
          <w:sz w:val="16"/>
          <w:szCs w:val="16"/>
        </w:rPr>
      </w:pPr>
      <w:r w:rsidRPr="00A1128E">
        <w:rPr>
          <w:sz w:val="16"/>
          <w:szCs w:val="16"/>
        </w:rPr>
        <w:t>OFFICE USE ONLY – DO NOT WRITE BELOW LINE</w:t>
      </w:r>
    </w:p>
    <w:p w14:paraId="1F223C45" w14:textId="77777777" w:rsidR="00A1128E" w:rsidRDefault="00A1128E" w:rsidP="00A1128E">
      <w:pPr>
        <w:jc w:val="both"/>
      </w:pPr>
    </w:p>
    <w:p w14:paraId="7F6EE513" w14:textId="77777777" w:rsidR="00A1128E" w:rsidRDefault="00A1128E" w:rsidP="00952727">
      <w:pPr>
        <w:spacing w:line="360" w:lineRule="auto"/>
        <w:jc w:val="both"/>
      </w:pPr>
      <w:r>
        <w:t>PAYMENT:</w:t>
      </w:r>
    </w:p>
    <w:p w14:paraId="5C570B14" w14:textId="77777777" w:rsidR="00A1128E" w:rsidRPr="00A1128E" w:rsidRDefault="00A1128E" w:rsidP="00952727">
      <w:pPr>
        <w:spacing w:line="360" w:lineRule="auto"/>
        <w:jc w:val="both"/>
        <w:rPr>
          <w:u w:val="single"/>
        </w:rPr>
      </w:pPr>
      <w:r>
        <w:t>CHECK #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AMOUNT: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RECEIVED BY: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50DDCD" w14:textId="77777777" w:rsidR="00A1128E" w:rsidRPr="00A1128E" w:rsidRDefault="00A1128E" w:rsidP="00952727">
      <w:pPr>
        <w:spacing w:line="360" w:lineRule="auto"/>
        <w:jc w:val="both"/>
        <w:rPr>
          <w:u w:val="single"/>
        </w:rPr>
      </w:pPr>
      <w:r>
        <w:t>CASHIER’S CHECK  #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AMOUNT: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DATE:   </w:t>
      </w:r>
      <w:r>
        <w:tab/>
        <w:t xml:space="preserve">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359CBA7" w14:textId="77777777" w:rsidR="00A1128E" w:rsidRDefault="00A1128E" w:rsidP="00952727">
      <w:pPr>
        <w:spacing w:line="360" w:lineRule="auto"/>
        <w:jc w:val="both"/>
        <w:rPr>
          <w:u w:val="single"/>
        </w:rPr>
      </w:pPr>
      <w:r>
        <w:t>MONEY ORDER #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AMOUNT:</w:t>
      </w:r>
      <w:r>
        <w:rPr>
          <w:u w:val="single"/>
        </w:rPr>
        <w:tab/>
      </w:r>
      <w:r>
        <w:rPr>
          <w:u w:val="single"/>
        </w:rPr>
        <w:tab/>
      </w:r>
    </w:p>
    <w:p w14:paraId="66E698C3" w14:textId="77777777" w:rsidR="00952727" w:rsidRDefault="00952727" w:rsidP="00A1128E">
      <w:pPr>
        <w:jc w:val="both"/>
        <w:rPr>
          <w:u w:val="single"/>
        </w:rPr>
      </w:pPr>
    </w:p>
    <w:p w14:paraId="377F5B8A" w14:textId="77777777" w:rsidR="00A1128E" w:rsidRPr="00A1128E" w:rsidRDefault="00A1128E" w:rsidP="00A1128E">
      <w:pPr>
        <w:jc w:val="both"/>
        <w:rPr>
          <w:u w:val="single"/>
        </w:rPr>
      </w:pPr>
      <w:r>
        <w:rPr>
          <w:u w:val="single"/>
        </w:rPr>
        <w:t>NOTES: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A1128E" w:rsidRPr="00A1128E" w:rsidSect="00A112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4C5D0" w14:textId="77777777" w:rsidR="00946B5B" w:rsidRDefault="00946B5B">
      <w:r>
        <w:separator/>
      </w:r>
    </w:p>
  </w:endnote>
  <w:endnote w:type="continuationSeparator" w:id="0">
    <w:p w14:paraId="193C3362" w14:textId="77777777" w:rsidR="00946B5B" w:rsidRDefault="0094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61B16" w14:textId="77777777" w:rsidR="00101040" w:rsidRDefault="001010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F5CEC" w14:textId="77777777" w:rsidR="00A1128E" w:rsidRPr="00A1128E" w:rsidRDefault="00A1128E">
    <w:pPr>
      <w:pStyle w:val="Footer"/>
      <w:rPr>
        <w:sz w:val="14"/>
        <w:szCs w:val="14"/>
      </w:rPr>
    </w:pPr>
    <w:r w:rsidRPr="00A1128E">
      <w:rPr>
        <w:sz w:val="14"/>
        <w:szCs w:val="14"/>
      </w:rPr>
      <w:t>WHITE &amp; YELLOW COPY OFFICE   PINK COPY-TEAM MANAGER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7966E" w14:textId="77777777" w:rsidR="00101040" w:rsidRDefault="001010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5D5C5" w14:textId="77777777" w:rsidR="00946B5B" w:rsidRDefault="00946B5B">
      <w:r>
        <w:separator/>
      </w:r>
    </w:p>
  </w:footnote>
  <w:footnote w:type="continuationSeparator" w:id="0">
    <w:p w14:paraId="73E32247" w14:textId="77777777" w:rsidR="00946B5B" w:rsidRDefault="00946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92B03" w14:textId="77777777" w:rsidR="00101040" w:rsidRDefault="001010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7FB60" w14:textId="77777777" w:rsidR="00101040" w:rsidRDefault="0010104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12E14" w14:textId="77777777" w:rsidR="00101040" w:rsidRDefault="0010104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067"/>
    <w:rsid w:val="000B3067"/>
    <w:rsid w:val="00101040"/>
    <w:rsid w:val="001621F6"/>
    <w:rsid w:val="001F2189"/>
    <w:rsid w:val="002465F6"/>
    <w:rsid w:val="002924C3"/>
    <w:rsid w:val="003B7482"/>
    <w:rsid w:val="004242F1"/>
    <w:rsid w:val="00680A26"/>
    <w:rsid w:val="006E7494"/>
    <w:rsid w:val="00723856"/>
    <w:rsid w:val="00755EA5"/>
    <w:rsid w:val="007A5B15"/>
    <w:rsid w:val="008060F3"/>
    <w:rsid w:val="0081034F"/>
    <w:rsid w:val="00836FB5"/>
    <w:rsid w:val="008B62B7"/>
    <w:rsid w:val="00946B5B"/>
    <w:rsid w:val="00952727"/>
    <w:rsid w:val="009B4E46"/>
    <w:rsid w:val="00A1128E"/>
    <w:rsid w:val="00CE67F4"/>
    <w:rsid w:val="00D726FD"/>
    <w:rsid w:val="00E07B55"/>
    <w:rsid w:val="00E3292E"/>
    <w:rsid w:val="00EF76C5"/>
    <w:rsid w:val="00FF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CF3F4F"/>
  <w15:chartTrackingRefBased/>
  <w15:docId w15:val="{504AB293-E19F-46AE-BD56-A71B28C7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6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128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128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E74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jamin.hall\AppData\Local\Packages\microsoft.windowscommunicationsapps_8wekyb3d8bbwe\LocalState\Files\S0\3\Attachments\TEAM%20REGISTRATION%20FORM%20(2)%5b13587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C:\Users\benjamin.hall\AppData\Local\Packages\microsoft.windowscommunicationsapps_8wekyb3d8bbwe\LocalState\Files\S0\3\Attachments\TEAM REGISTRATION FORM (2)[13587].dot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MEMPHIS PARK SERVICES</vt:lpstr>
    </vt:vector>
  </TitlesOfParts>
  <Company>City of Memphis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MEMPHIS PARK SERVICES</dc:title>
  <dc:subject/>
  <dc:creator>Hall, Benjamin</dc:creator>
  <cp:keywords/>
  <dc:description/>
  <cp:lastModifiedBy>Mol, Donald</cp:lastModifiedBy>
  <cp:revision>2</cp:revision>
  <cp:lastPrinted>2022-07-27T16:15:00Z</cp:lastPrinted>
  <dcterms:created xsi:type="dcterms:W3CDTF">2023-08-16T19:28:00Z</dcterms:created>
  <dcterms:modified xsi:type="dcterms:W3CDTF">2023-08-16T19:28:00Z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4376f5-a622-4e53-a591-0432f32c2e47_Enabled">
    <vt:lpwstr>true</vt:lpwstr>
  </property>
  <property fmtid="{D5CDD505-2E9C-101B-9397-08002B2CF9AE}" pid="3" name="MSIP_Label_b34376f5-a622-4e53-a591-0432f32c2e47_SetDate">
    <vt:lpwstr>2022-07-27T16:14:51Z</vt:lpwstr>
  </property>
  <property fmtid="{D5CDD505-2E9C-101B-9397-08002B2CF9AE}" pid="4" name="MSIP_Label_b34376f5-a622-4e53-a591-0432f32c2e47_Method">
    <vt:lpwstr>Standard</vt:lpwstr>
  </property>
  <property fmtid="{D5CDD505-2E9C-101B-9397-08002B2CF9AE}" pid="5" name="MSIP_Label_b34376f5-a622-4e53-a591-0432f32c2e47_Name">
    <vt:lpwstr>b34376f5-a622-4e53-a591-0432f32c2e47</vt:lpwstr>
  </property>
  <property fmtid="{D5CDD505-2E9C-101B-9397-08002B2CF9AE}" pid="6" name="MSIP_Label_b34376f5-a622-4e53-a591-0432f32c2e47_SiteId">
    <vt:lpwstr>41647561-6537-4423-96a9-859e89f8919f</vt:lpwstr>
  </property>
  <property fmtid="{D5CDD505-2E9C-101B-9397-08002B2CF9AE}" pid="7" name="MSIP_Label_b34376f5-a622-4e53-a591-0432f32c2e47_ActionId">
    <vt:lpwstr>97d4b04a-d846-433e-ae53-a77e5ef19f9a</vt:lpwstr>
  </property>
  <property fmtid="{D5CDD505-2E9C-101B-9397-08002B2CF9AE}" pid="8" name="MSIP_Label_b34376f5-a622-4e53-a591-0432f32c2e47_ContentBits">
    <vt:lpwstr>0</vt:lpwstr>
  </property>
</Properties>
</file>