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4F91" w14:textId="77777777" w:rsidR="00F04A28" w:rsidRDefault="00F04A28" w:rsidP="00F04A28">
      <w:r>
        <w:rPr>
          <w:noProof/>
          <w:color w:val="A1CF2A" w:themeColor="accent2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C05DC4F" wp14:editId="060A613E">
                <wp:simplePos x="0" y="0"/>
                <wp:positionH relativeFrom="column">
                  <wp:posOffset>-594360</wp:posOffset>
                </wp:positionH>
                <wp:positionV relativeFrom="paragraph">
                  <wp:posOffset>-548640</wp:posOffset>
                </wp:positionV>
                <wp:extent cx="10058400" cy="7772400"/>
                <wp:effectExtent l="0" t="0" r="0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772400"/>
                          <a:chOff x="0" y="0"/>
                          <a:chExt cx="10058400" cy="7769860"/>
                        </a:xfrm>
                      </wpg:grpSpPr>
                      <wps:wsp>
                        <wps:cNvPr id="1237735708" name="Rectangle 5"/>
                        <wps:cNvSpPr/>
                        <wps:spPr>
                          <a:xfrm>
                            <a:off x="0" y="0"/>
                            <a:ext cx="10058400" cy="13716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99857" name="Freeform 1"/>
                        <wps:cNvSpPr/>
                        <wps:spPr>
                          <a:xfrm>
                            <a:off x="9075420" y="464820"/>
                            <a:ext cx="693420" cy="695325"/>
                          </a:xfrm>
                          <a:custGeom>
                            <a:avLst/>
                            <a:gdLst>
                              <a:gd name="connsiteX0" fmla="*/ 114899 w 760932"/>
                              <a:gd name="connsiteY0" fmla="*/ 713661 h 762238"/>
                              <a:gd name="connsiteX1" fmla="*/ 101564 w 760932"/>
                              <a:gd name="connsiteY1" fmla="*/ 700326 h 762238"/>
                              <a:gd name="connsiteX2" fmla="*/ 353977 w 760932"/>
                              <a:gd name="connsiteY2" fmla="*/ 447913 h 762238"/>
                              <a:gd name="connsiteX3" fmla="*/ 494947 w 760932"/>
                              <a:gd name="connsiteY3" fmla="*/ 346948 h 762238"/>
                              <a:gd name="connsiteX4" fmla="*/ 744502 w 760932"/>
                              <a:gd name="connsiteY4" fmla="*/ 97393 h 762238"/>
                              <a:gd name="connsiteX5" fmla="*/ 744502 w 760932"/>
                              <a:gd name="connsiteY5" fmla="*/ 16431 h 762238"/>
                              <a:gd name="connsiteX6" fmla="*/ 744502 w 760932"/>
                              <a:gd name="connsiteY6" fmla="*/ 16431 h 762238"/>
                              <a:gd name="connsiteX7" fmla="*/ 744502 w 760932"/>
                              <a:gd name="connsiteY7" fmla="*/ 16431 h 762238"/>
                              <a:gd name="connsiteX8" fmla="*/ 663539 w 760932"/>
                              <a:gd name="connsiteY8" fmla="*/ 16431 h 762238"/>
                              <a:gd name="connsiteX9" fmla="*/ 414937 w 760932"/>
                              <a:gd name="connsiteY9" fmla="*/ 265986 h 762238"/>
                              <a:gd name="connsiteX10" fmla="*/ 313972 w 760932"/>
                              <a:gd name="connsiteY10" fmla="*/ 407908 h 762238"/>
                              <a:gd name="connsiteX11" fmla="*/ 61559 w 760932"/>
                              <a:gd name="connsiteY11" fmla="*/ 660321 h 762238"/>
                              <a:gd name="connsiteX12" fmla="*/ 48224 w 760932"/>
                              <a:gd name="connsiteY12" fmla="*/ 646986 h 762238"/>
                              <a:gd name="connsiteX13" fmla="*/ 8219 w 760932"/>
                              <a:gd name="connsiteY13" fmla="*/ 646986 h 762238"/>
                              <a:gd name="connsiteX14" fmla="*/ 8219 w 760932"/>
                              <a:gd name="connsiteY14" fmla="*/ 686991 h 762238"/>
                              <a:gd name="connsiteX15" fmla="*/ 74894 w 760932"/>
                              <a:gd name="connsiteY15" fmla="*/ 753666 h 762238"/>
                              <a:gd name="connsiteX16" fmla="*/ 114899 w 760932"/>
                              <a:gd name="connsiteY16" fmla="*/ 753666 h 762238"/>
                              <a:gd name="connsiteX17" fmla="*/ 114899 w 760932"/>
                              <a:gd name="connsiteY17" fmla="*/ 713661 h 7622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760932" h="762238">
                                <a:moveTo>
                                  <a:pt x="114899" y="713661"/>
                                </a:moveTo>
                                <a:lnTo>
                                  <a:pt x="101564" y="700326"/>
                                </a:lnTo>
                                <a:lnTo>
                                  <a:pt x="353977" y="447913"/>
                                </a:lnTo>
                                <a:cubicBezTo>
                                  <a:pt x="404459" y="409813"/>
                                  <a:pt x="461609" y="381238"/>
                                  <a:pt x="494947" y="346948"/>
                                </a:cubicBezTo>
                                <a:lnTo>
                                  <a:pt x="744502" y="97393"/>
                                </a:lnTo>
                                <a:cubicBezTo>
                                  <a:pt x="766409" y="75486"/>
                                  <a:pt x="766409" y="39291"/>
                                  <a:pt x="744502" y="16431"/>
                                </a:cubicBezTo>
                                <a:lnTo>
                                  <a:pt x="744502" y="16431"/>
                                </a:lnTo>
                                <a:lnTo>
                                  <a:pt x="744502" y="16431"/>
                                </a:lnTo>
                                <a:cubicBezTo>
                                  <a:pt x="722594" y="-5477"/>
                                  <a:pt x="686399" y="-5477"/>
                                  <a:pt x="663539" y="16431"/>
                                </a:cubicBezTo>
                                <a:lnTo>
                                  <a:pt x="414937" y="265986"/>
                                </a:lnTo>
                                <a:cubicBezTo>
                                  <a:pt x="380647" y="300276"/>
                                  <a:pt x="352072" y="357426"/>
                                  <a:pt x="313972" y="407908"/>
                                </a:cubicBezTo>
                                <a:lnTo>
                                  <a:pt x="61559" y="660321"/>
                                </a:lnTo>
                                <a:lnTo>
                                  <a:pt x="48224" y="646986"/>
                                </a:lnTo>
                                <a:cubicBezTo>
                                  <a:pt x="36794" y="635556"/>
                                  <a:pt x="18697" y="635556"/>
                                  <a:pt x="8219" y="646986"/>
                                </a:cubicBezTo>
                                <a:cubicBezTo>
                                  <a:pt x="-2258" y="658416"/>
                                  <a:pt x="-3211" y="676513"/>
                                  <a:pt x="8219" y="686991"/>
                                </a:cubicBezTo>
                                <a:lnTo>
                                  <a:pt x="74894" y="753666"/>
                                </a:lnTo>
                                <a:cubicBezTo>
                                  <a:pt x="86324" y="765096"/>
                                  <a:pt x="104422" y="765096"/>
                                  <a:pt x="114899" y="753666"/>
                                </a:cubicBezTo>
                                <a:cubicBezTo>
                                  <a:pt x="126329" y="742236"/>
                                  <a:pt x="126329" y="725091"/>
                                  <a:pt x="114899" y="7136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127557" name="Freeform 3"/>
                        <wps:cNvSpPr/>
                        <wps:spPr>
                          <a:xfrm rot="16041218">
                            <a:off x="7914005" y="381635"/>
                            <a:ext cx="793750" cy="793750"/>
                          </a:xfrm>
                          <a:custGeom>
                            <a:avLst/>
                            <a:gdLst>
                              <a:gd name="connsiteX0" fmla="*/ 625793 w 679913"/>
                              <a:gd name="connsiteY0" fmla="*/ 54596 h 679436"/>
                              <a:gd name="connsiteX1" fmla="*/ 288607 w 679913"/>
                              <a:gd name="connsiteY1" fmla="*/ 81266 h 679436"/>
                              <a:gd name="connsiteX2" fmla="*/ 217170 w 679913"/>
                              <a:gd name="connsiteY2" fmla="*/ 289864 h 679436"/>
                              <a:gd name="connsiteX3" fmla="*/ 200978 w 679913"/>
                              <a:gd name="connsiteY3" fmla="*/ 452741 h 679436"/>
                              <a:gd name="connsiteX4" fmla="*/ 160973 w 679913"/>
                              <a:gd name="connsiteY4" fmla="*/ 492746 h 679436"/>
                              <a:gd name="connsiteX5" fmla="*/ 154305 w 679913"/>
                              <a:gd name="connsiteY5" fmla="*/ 486079 h 679436"/>
                              <a:gd name="connsiteX6" fmla="*/ 5715 w 679913"/>
                              <a:gd name="connsiteY6" fmla="*/ 620381 h 679436"/>
                              <a:gd name="connsiteX7" fmla="*/ 5715 w 679913"/>
                              <a:gd name="connsiteY7" fmla="*/ 647051 h 679436"/>
                              <a:gd name="connsiteX8" fmla="*/ 32385 w 679913"/>
                              <a:gd name="connsiteY8" fmla="*/ 673721 h 679436"/>
                              <a:gd name="connsiteX9" fmla="*/ 59055 w 679913"/>
                              <a:gd name="connsiteY9" fmla="*/ 673721 h 679436"/>
                              <a:gd name="connsiteX10" fmla="*/ 193357 w 679913"/>
                              <a:gd name="connsiteY10" fmla="*/ 525131 h 679436"/>
                              <a:gd name="connsiteX11" fmla="*/ 187643 w 679913"/>
                              <a:gd name="connsiteY11" fmla="*/ 519416 h 679436"/>
                              <a:gd name="connsiteX12" fmla="*/ 227648 w 679913"/>
                              <a:gd name="connsiteY12" fmla="*/ 479411 h 679436"/>
                              <a:gd name="connsiteX13" fmla="*/ 390525 w 679913"/>
                              <a:gd name="connsiteY13" fmla="*/ 463219 h 679436"/>
                              <a:gd name="connsiteX14" fmla="*/ 598170 w 679913"/>
                              <a:gd name="connsiteY14" fmla="*/ 391781 h 679436"/>
                              <a:gd name="connsiteX15" fmla="*/ 625793 w 679913"/>
                              <a:gd name="connsiteY15" fmla="*/ 54596 h 679436"/>
                              <a:gd name="connsiteX16" fmla="*/ 443865 w 679913"/>
                              <a:gd name="connsiteY16" fmla="*/ 249859 h 679436"/>
                              <a:gd name="connsiteX17" fmla="*/ 470535 w 679913"/>
                              <a:gd name="connsiteY17" fmla="*/ 276529 h 679436"/>
                              <a:gd name="connsiteX18" fmla="*/ 443865 w 679913"/>
                              <a:gd name="connsiteY18" fmla="*/ 303199 h 679436"/>
                              <a:gd name="connsiteX19" fmla="*/ 416243 w 679913"/>
                              <a:gd name="connsiteY19" fmla="*/ 277481 h 679436"/>
                              <a:gd name="connsiteX20" fmla="*/ 443865 w 679913"/>
                              <a:gd name="connsiteY20" fmla="*/ 249859 h 679436"/>
                              <a:gd name="connsiteX21" fmla="*/ 402907 w 679913"/>
                              <a:gd name="connsiteY21" fmla="*/ 264146 h 679436"/>
                              <a:gd name="connsiteX22" fmla="*/ 376238 w 679913"/>
                              <a:gd name="connsiteY22" fmla="*/ 237476 h 679436"/>
                              <a:gd name="connsiteX23" fmla="*/ 402907 w 679913"/>
                              <a:gd name="connsiteY23" fmla="*/ 210806 h 679436"/>
                              <a:gd name="connsiteX24" fmla="*/ 429578 w 679913"/>
                              <a:gd name="connsiteY24" fmla="*/ 237476 h 679436"/>
                              <a:gd name="connsiteX25" fmla="*/ 402907 w 679913"/>
                              <a:gd name="connsiteY25" fmla="*/ 264146 h 679436"/>
                              <a:gd name="connsiteX26" fmla="*/ 457200 w 679913"/>
                              <a:gd name="connsiteY26" fmla="*/ 236524 h 679436"/>
                              <a:gd name="connsiteX27" fmla="*/ 483870 w 679913"/>
                              <a:gd name="connsiteY27" fmla="*/ 209854 h 679436"/>
                              <a:gd name="connsiteX28" fmla="*/ 510540 w 679913"/>
                              <a:gd name="connsiteY28" fmla="*/ 236524 h 679436"/>
                              <a:gd name="connsiteX29" fmla="*/ 483870 w 679913"/>
                              <a:gd name="connsiteY29" fmla="*/ 264146 h 679436"/>
                              <a:gd name="connsiteX30" fmla="*/ 457200 w 679913"/>
                              <a:gd name="connsiteY30" fmla="*/ 236524 h 679436"/>
                              <a:gd name="connsiteX31" fmla="*/ 497205 w 679913"/>
                              <a:gd name="connsiteY31" fmla="*/ 196519 h 679436"/>
                              <a:gd name="connsiteX32" fmla="*/ 523875 w 679913"/>
                              <a:gd name="connsiteY32" fmla="*/ 169849 h 679436"/>
                              <a:gd name="connsiteX33" fmla="*/ 550545 w 679913"/>
                              <a:gd name="connsiteY33" fmla="*/ 196519 h 679436"/>
                              <a:gd name="connsiteX34" fmla="*/ 523875 w 679913"/>
                              <a:gd name="connsiteY34" fmla="*/ 223189 h 679436"/>
                              <a:gd name="connsiteX35" fmla="*/ 497205 w 679913"/>
                              <a:gd name="connsiteY35" fmla="*/ 196519 h 679436"/>
                              <a:gd name="connsiteX36" fmla="*/ 538163 w 679913"/>
                              <a:gd name="connsiteY36" fmla="*/ 155561 h 679436"/>
                              <a:gd name="connsiteX37" fmla="*/ 564833 w 679913"/>
                              <a:gd name="connsiteY37" fmla="*/ 128891 h 679436"/>
                              <a:gd name="connsiteX38" fmla="*/ 591503 w 679913"/>
                              <a:gd name="connsiteY38" fmla="*/ 155561 h 679436"/>
                              <a:gd name="connsiteX39" fmla="*/ 564833 w 679913"/>
                              <a:gd name="connsiteY39" fmla="*/ 182231 h 679436"/>
                              <a:gd name="connsiteX40" fmla="*/ 538163 w 679913"/>
                              <a:gd name="connsiteY40" fmla="*/ 155561 h 679436"/>
                              <a:gd name="connsiteX41" fmla="*/ 524828 w 679913"/>
                              <a:gd name="connsiteY41" fmla="*/ 142226 h 679436"/>
                              <a:gd name="connsiteX42" fmla="*/ 498157 w 679913"/>
                              <a:gd name="connsiteY42" fmla="*/ 115556 h 679436"/>
                              <a:gd name="connsiteX43" fmla="*/ 524828 w 679913"/>
                              <a:gd name="connsiteY43" fmla="*/ 88886 h 679436"/>
                              <a:gd name="connsiteX44" fmla="*/ 551498 w 679913"/>
                              <a:gd name="connsiteY44" fmla="*/ 115556 h 679436"/>
                              <a:gd name="connsiteX45" fmla="*/ 524828 w 679913"/>
                              <a:gd name="connsiteY45" fmla="*/ 142226 h 679436"/>
                              <a:gd name="connsiteX46" fmla="*/ 510540 w 679913"/>
                              <a:gd name="connsiteY46" fmla="*/ 155561 h 679436"/>
                              <a:gd name="connsiteX47" fmla="*/ 483870 w 679913"/>
                              <a:gd name="connsiteY47" fmla="*/ 182231 h 679436"/>
                              <a:gd name="connsiteX48" fmla="*/ 457200 w 679913"/>
                              <a:gd name="connsiteY48" fmla="*/ 155561 h 679436"/>
                              <a:gd name="connsiteX49" fmla="*/ 483870 w 679913"/>
                              <a:gd name="connsiteY49" fmla="*/ 128891 h 679436"/>
                              <a:gd name="connsiteX50" fmla="*/ 510540 w 679913"/>
                              <a:gd name="connsiteY50" fmla="*/ 155561 h 679436"/>
                              <a:gd name="connsiteX51" fmla="*/ 470535 w 679913"/>
                              <a:gd name="connsiteY51" fmla="*/ 196519 h 679436"/>
                              <a:gd name="connsiteX52" fmla="*/ 443865 w 679913"/>
                              <a:gd name="connsiteY52" fmla="*/ 223189 h 679436"/>
                              <a:gd name="connsiteX53" fmla="*/ 416243 w 679913"/>
                              <a:gd name="connsiteY53" fmla="*/ 196519 h 679436"/>
                              <a:gd name="connsiteX54" fmla="*/ 442913 w 679913"/>
                              <a:gd name="connsiteY54" fmla="*/ 169849 h 679436"/>
                              <a:gd name="connsiteX55" fmla="*/ 470535 w 679913"/>
                              <a:gd name="connsiteY55" fmla="*/ 196519 h 679436"/>
                              <a:gd name="connsiteX56" fmla="*/ 402907 w 679913"/>
                              <a:gd name="connsiteY56" fmla="*/ 183184 h 679436"/>
                              <a:gd name="connsiteX57" fmla="*/ 376238 w 679913"/>
                              <a:gd name="connsiteY57" fmla="*/ 156514 h 679436"/>
                              <a:gd name="connsiteX58" fmla="*/ 402907 w 679913"/>
                              <a:gd name="connsiteY58" fmla="*/ 129844 h 679436"/>
                              <a:gd name="connsiteX59" fmla="*/ 429578 w 679913"/>
                              <a:gd name="connsiteY59" fmla="*/ 156514 h 679436"/>
                              <a:gd name="connsiteX60" fmla="*/ 402907 w 679913"/>
                              <a:gd name="connsiteY60" fmla="*/ 183184 h 679436"/>
                              <a:gd name="connsiteX61" fmla="*/ 389573 w 679913"/>
                              <a:gd name="connsiteY61" fmla="*/ 196519 h 679436"/>
                              <a:gd name="connsiteX62" fmla="*/ 362903 w 679913"/>
                              <a:gd name="connsiteY62" fmla="*/ 223189 h 679436"/>
                              <a:gd name="connsiteX63" fmla="*/ 336232 w 679913"/>
                              <a:gd name="connsiteY63" fmla="*/ 196519 h 679436"/>
                              <a:gd name="connsiteX64" fmla="*/ 362903 w 679913"/>
                              <a:gd name="connsiteY64" fmla="*/ 169849 h 679436"/>
                              <a:gd name="connsiteX65" fmla="*/ 389573 w 679913"/>
                              <a:gd name="connsiteY65" fmla="*/ 196519 h 679436"/>
                              <a:gd name="connsiteX66" fmla="*/ 349568 w 679913"/>
                              <a:gd name="connsiteY66" fmla="*/ 236524 h 679436"/>
                              <a:gd name="connsiteX67" fmla="*/ 321945 w 679913"/>
                              <a:gd name="connsiteY67" fmla="*/ 264146 h 679436"/>
                              <a:gd name="connsiteX68" fmla="*/ 295275 w 679913"/>
                              <a:gd name="connsiteY68" fmla="*/ 237476 h 679436"/>
                              <a:gd name="connsiteX69" fmla="*/ 321945 w 679913"/>
                              <a:gd name="connsiteY69" fmla="*/ 210806 h 679436"/>
                              <a:gd name="connsiteX70" fmla="*/ 349568 w 679913"/>
                              <a:gd name="connsiteY70" fmla="*/ 236524 h 679436"/>
                              <a:gd name="connsiteX71" fmla="*/ 362903 w 679913"/>
                              <a:gd name="connsiteY71" fmla="*/ 249859 h 679436"/>
                              <a:gd name="connsiteX72" fmla="*/ 389573 w 679913"/>
                              <a:gd name="connsiteY72" fmla="*/ 276529 h 679436"/>
                              <a:gd name="connsiteX73" fmla="*/ 362903 w 679913"/>
                              <a:gd name="connsiteY73" fmla="*/ 303199 h 679436"/>
                              <a:gd name="connsiteX74" fmla="*/ 336232 w 679913"/>
                              <a:gd name="connsiteY74" fmla="*/ 276529 h 679436"/>
                              <a:gd name="connsiteX75" fmla="*/ 362903 w 679913"/>
                              <a:gd name="connsiteY75" fmla="*/ 249859 h 679436"/>
                              <a:gd name="connsiteX76" fmla="*/ 402907 w 679913"/>
                              <a:gd name="connsiteY76" fmla="*/ 290816 h 679436"/>
                              <a:gd name="connsiteX77" fmla="*/ 429578 w 679913"/>
                              <a:gd name="connsiteY77" fmla="*/ 317486 h 679436"/>
                              <a:gd name="connsiteX78" fmla="*/ 402907 w 679913"/>
                              <a:gd name="connsiteY78" fmla="*/ 344156 h 679436"/>
                              <a:gd name="connsiteX79" fmla="*/ 376238 w 679913"/>
                              <a:gd name="connsiteY79" fmla="*/ 317486 h 679436"/>
                              <a:gd name="connsiteX80" fmla="*/ 402907 w 679913"/>
                              <a:gd name="connsiteY80" fmla="*/ 290816 h 679436"/>
                              <a:gd name="connsiteX81" fmla="*/ 443865 w 679913"/>
                              <a:gd name="connsiteY81" fmla="*/ 330821 h 679436"/>
                              <a:gd name="connsiteX82" fmla="*/ 470535 w 679913"/>
                              <a:gd name="connsiteY82" fmla="*/ 357491 h 679436"/>
                              <a:gd name="connsiteX83" fmla="*/ 443865 w 679913"/>
                              <a:gd name="connsiteY83" fmla="*/ 384161 h 679436"/>
                              <a:gd name="connsiteX84" fmla="*/ 416243 w 679913"/>
                              <a:gd name="connsiteY84" fmla="*/ 358444 h 679436"/>
                              <a:gd name="connsiteX85" fmla="*/ 443865 w 679913"/>
                              <a:gd name="connsiteY85" fmla="*/ 330821 h 679436"/>
                              <a:gd name="connsiteX86" fmla="*/ 457200 w 679913"/>
                              <a:gd name="connsiteY86" fmla="*/ 317486 h 679436"/>
                              <a:gd name="connsiteX87" fmla="*/ 483870 w 679913"/>
                              <a:gd name="connsiteY87" fmla="*/ 290816 h 679436"/>
                              <a:gd name="connsiteX88" fmla="*/ 510540 w 679913"/>
                              <a:gd name="connsiteY88" fmla="*/ 317486 h 679436"/>
                              <a:gd name="connsiteX89" fmla="*/ 483870 w 679913"/>
                              <a:gd name="connsiteY89" fmla="*/ 344156 h 679436"/>
                              <a:gd name="connsiteX90" fmla="*/ 457200 w 679913"/>
                              <a:gd name="connsiteY90" fmla="*/ 317486 h 679436"/>
                              <a:gd name="connsiteX91" fmla="*/ 497205 w 679913"/>
                              <a:gd name="connsiteY91" fmla="*/ 277481 h 679436"/>
                              <a:gd name="connsiteX92" fmla="*/ 523875 w 679913"/>
                              <a:gd name="connsiteY92" fmla="*/ 250811 h 679436"/>
                              <a:gd name="connsiteX93" fmla="*/ 550545 w 679913"/>
                              <a:gd name="connsiteY93" fmla="*/ 277481 h 679436"/>
                              <a:gd name="connsiteX94" fmla="*/ 523875 w 679913"/>
                              <a:gd name="connsiteY94" fmla="*/ 304151 h 679436"/>
                              <a:gd name="connsiteX95" fmla="*/ 497205 w 679913"/>
                              <a:gd name="connsiteY95" fmla="*/ 277481 h 679436"/>
                              <a:gd name="connsiteX96" fmla="*/ 538163 w 679913"/>
                              <a:gd name="connsiteY96" fmla="*/ 236524 h 679436"/>
                              <a:gd name="connsiteX97" fmla="*/ 564833 w 679913"/>
                              <a:gd name="connsiteY97" fmla="*/ 209854 h 679436"/>
                              <a:gd name="connsiteX98" fmla="*/ 591503 w 679913"/>
                              <a:gd name="connsiteY98" fmla="*/ 236524 h 679436"/>
                              <a:gd name="connsiteX99" fmla="*/ 564833 w 679913"/>
                              <a:gd name="connsiteY99" fmla="*/ 264146 h 679436"/>
                              <a:gd name="connsiteX100" fmla="*/ 538163 w 679913"/>
                              <a:gd name="connsiteY100" fmla="*/ 236524 h 679436"/>
                              <a:gd name="connsiteX101" fmla="*/ 578168 w 679913"/>
                              <a:gd name="connsiteY101" fmla="*/ 196519 h 679436"/>
                              <a:gd name="connsiteX102" fmla="*/ 604838 w 679913"/>
                              <a:gd name="connsiteY102" fmla="*/ 169849 h 679436"/>
                              <a:gd name="connsiteX103" fmla="*/ 631508 w 679913"/>
                              <a:gd name="connsiteY103" fmla="*/ 196519 h 679436"/>
                              <a:gd name="connsiteX104" fmla="*/ 604838 w 679913"/>
                              <a:gd name="connsiteY104" fmla="*/ 223189 h 679436"/>
                              <a:gd name="connsiteX105" fmla="*/ 578168 w 679913"/>
                              <a:gd name="connsiteY105" fmla="*/ 196519 h 679436"/>
                              <a:gd name="connsiteX106" fmla="*/ 619125 w 679913"/>
                              <a:gd name="connsiteY106" fmla="*/ 155561 h 679436"/>
                              <a:gd name="connsiteX107" fmla="*/ 634365 w 679913"/>
                              <a:gd name="connsiteY107" fmla="*/ 140321 h 679436"/>
                              <a:gd name="connsiteX108" fmla="*/ 641985 w 679913"/>
                              <a:gd name="connsiteY108" fmla="*/ 177469 h 679436"/>
                              <a:gd name="connsiteX109" fmla="*/ 619125 w 679913"/>
                              <a:gd name="connsiteY109" fmla="*/ 155561 h 679436"/>
                              <a:gd name="connsiteX110" fmla="*/ 604838 w 679913"/>
                              <a:gd name="connsiteY110" fmla="*/ 142226 h 679436"/>
                              <a:gd name="connsiteX111" fmla="*/ 578168 w 679913"/>
                              <a:gd name="connsiteY111" fmla="*/ 115556 h 679436"/>
                              <a:gd name="connsiteX112" fmla="*/ 604838 w 679913"/>
                              <a:gd name="connsiteY112" fmla="*/ 88886 h 679436"/>
                              <a:gd name="connsiteX113" fmla="*/ 625793 w 679913"/>
                              <a:gd name="connsiteY113" fmla="*/ 121271 h 679436"/>
                              <a:gd name="connsiteX114" fmla="*/ 604838 w 679913"/>
                              <a:gd name="connsiteY114" fmla="*/ 142226 h 679436"/>
                              <a:gd name="connsiteX115" fmla="*/ 564833 w 679913"/>
                              <a:gd name="connsiteY115" fmla="*/ 102221 h 679436"/>
                              <a:gd name="connsiteX116" fmla="*/ 538163 w 679913"/>
                              <a:gd name="connsiteY116" fmla="*/ 75551 h 679436"/>
                              <a:gd name="connsiteX117" fmla="*/ 559118 w 679913"/>
                              <a:gd name="connsiteY117" fmla="*/ 54596 h 679436"/>
                              <a:gd name="connsiteX118" fmla="*/ 591503 w 679913"/>
                              <a:gd name="connsiteY118" fmla="*/ 75551 h 679436"/>
                              <a:gd name="connsiteX119" fmla="*/ 564833 w 679913"/>
                              <a:gd name="connsiteY119" fmla="*/ 102221 h 679436"/>
                              <a:gd name="connsiteX120" fmla="*/ 524828 w 679913"/>
                              <a:gd name="connsiteY120" fmla="*/ 61264 h 679436"/>
                              <a:gd name="connsiteX121" fmla="*/ 501968 w 679913"/>
                              <a:gd name="connsiteY121" fmla="*/ 39356 h 679436"/>
                              <a:gd name="connsiteX122" fmla="*/ 539115 w 679913"/>
                              <a:gd name="connsiteY122" fmla="*/ 46976 h 679436"/>
                              <a:gd name="connsiteX123" fmla="*/ 524828 w 679913"/>
                              <a:gd name="connsiteY123" fmla="*/ 61264 h 679436"/>
                              <a:gd name="connsiteX124" fmla="*/ 510540 w 679913"/>
                              <a:gd name="connsiteY124" fmla="*/ 75551 h 679436"/>
                              <a:gd name="connsiteX125" fmla="*/ 483870 w 679913"/>
                              <a:gd name="connsiteY125" fmla="*/ 102221 h 679436"/>
                              <a:gd name="connsiteX126" fmla="*/ 457200 w 679913"/>
                              <a:gd name="connsiteY126" fmla="*/ 75551 h 679436"/>
                              <a:gd name="connsiteX127" fmla="*/ 483870 w 679913"/>
                              <a:gd name="connsiteY127" fmla="*/ 48881 h 679436"/>
                              <a:gd name="connsiteX128" fmla="*/ 510540 w 679913"/>
                              <a:gd name="connsiteY128" fmla="*/ 75551 h 679436"/>
                              <a:gd name="connsiteX129" fmla="*/ 470535 w 679913"/>
                              <a:gd name="connsiteY129" fmla="*/ 115556 h 679436"/>
                              <a:gd name="connsiteX130" fmla="*/ 443865 w 679913"/>
                              <a:gd name="connsiteY130" fmla="*/ 142226 h 679436"/>
                              <a:gd name="connsiteX131" fmla="*/ 416243 w 679913"/>
                              <a:gd name="connsiteY131" fmla="*/ 115556 h 679436"/>
                              <a:gd name="connsiteX132" fmla="*/ 442913 w 679913"/>
                              <a:gd name="connsiteY132" fmla="*/ 88886 h 679436"/>
                              <a:gd name="connsiteX133" fmla="*/ 470535 w 679913"/>
                              <a:gd name="connsiteY133" fmla="*/ 115556 h 679436"/>
                              <a:gd name="connsiteX134" fmla="*/ 402907 w 679913"/>
                              <a:gd name="connsiteY134" fmla="*/ 102221 h 679436"/>
                              <a:gd name="connsiteX135" fmla="*/ 369570 w 679913"/>
                              <a:gd name="connsiteY135" fmla="*/ 68884 h 679436"/>
                              <a:gd name="connsiteX136" fmla="*/ 406718 w 679913"/>
                              <a:gd name="connsiteY136" fmla="*/ 52691 h 679436"/>
                              <a:gd name="connsiteX137" fmla="*/ 429578 w 679913"/>
                              <a:gd name="connsiteY137" fmla="*/ 75551 h 679436"/>
                              <a:gd name="connsiteX138" fmla="*/ 402907 w 679913"/>
                              <a:gd name="connsiteY138" fmla="*/ 102221 h 679436"/>
                              <a:gd name="connsiteX139" fmla="*/ 389573 w 679913"/>
                              <a:gd name="connsiteY139" fmla="*/ 115556 h 679436"/>
                              <a:gd name="connsiteX140" fmla="*/ 362903 w 679913"/>
                              <a:gd name="connsiteY140" fmla="*/ 142226 h 679436"/>
                              <a:gd name="connsiteX141" fmla="*/ 322898 w 679913"/>
                              <a:gd name="connsiteY141" fmla="*/ 102221 h 679436"/>
                              <a:gd name="connsiteX142" fmla="*/ 353378 w 679913"/>
                              <a:gd name="connsiteY142" fmla="*/ 78409 h 679436"/>
                              <a:gd name="connsiteX143" fmla="*/ 389573 w 679913"/>
                              <a:gd name="connsiteY143" fmla="*/ 115556 h 679436"/>
                              <a:gd name="connsiteX144" fmla="*/ 349568 w 679913"/>
                              <a:gd name="connsiteY144" fmla="*/ 155561 h 679436"/>
                              <a:gd name="connsiteX145" fmla="*/ 322898 w 679913"/>
                              <a:gd name="connsiteY145" fmla="*/ 182231 h 679436"/>
                              <a:gd name="connsiteX146" fmla="*/ 286703 w 679913"/>
                              <a:gd name="connsiteY146" fmla="*/ 146036 h 679436"/>
                              <a:gd name="connsiteX147" fmla="*/ 310515 w 679913"/>
                              <a:gd name="connsiteY147" fmla="*/ 115556 h 679436"/>
                              <a:gd name="connsiteX148" fmla="*/ 349568 w 679913"/>
                              <a:gd name="connsiteY148" fmla="*/ 155561 h 679436"/>
                              <a:gd name="connsiteX149" fmla="*/ 308610 w 679913"/>
                              <a:gd name="connsiteY149" fmla="*/ 196519 h 679436"/>
                              <a:gd name="connsiteX150" fmla="*/ 281940 w 679913"/>
                              <a:gd name="connsiteY150" fmla="*/ 223189 h 679436"/>
                              <a:gd name="connsiteX151" fmla="*/ 260985 w 679913"/>
                              <a:gd name="connsiteY151" fmla="*/ 202234 h 679436"/>
                              <a:gd name="connsiteX152" fmla="*/ 276225 w 679913"/>
                              <a:gd name="connsiteY152" fmla="*/ 163181 h 679436"/>
                              <a:gd name="connsiteX153" fmla="*/ 308610 w 679913"/>
                              <a:gd name="connsiteY153" fmla="*/ 196519 h 679436"/>
                              <a:gd name="connsiteX154" fmla="*/ 268605 w 679913"/>
                              <a:gd name="connsiteY154" fmla="*/ 236524 h 679436"/>
                              <a:gd name="connsiteX155" fmla="*/ 253365 w 679913"/>
                              <a:gd name="connsiteY155" fmla="*/ 251764 h 679436"/>
                              <a:gd name="connsiteX156" fmla="*/ 256223 w 679913"/>
                              <a:gd name="connsiteY156" fmla="*/ 224141 h 679436"/>
                              <a:gd name="connsiteX157" fmla="*/ 268605 w 679913"/>
                              <a:gd name="connsiteY157" fmla="*/ 236524 h 679436"/>
                              <a:gd name="connsiteX158" fmla="*/ 281940 w 679913"/>
                              <a:gd name="connsiteY158" fmla="*/ 249859 h 679436"/>
                              <a:gd name="connsiteX159" fmla="*/ 308610 w 679913"/>
                              <a:gd name="connsiteY159" fmla="*/ 276529 h 679436"/>
                              <a:gd name="connsiteX160" fmla="*/ 264795 w 679913"/>
                              <a:gd name="connsiteY160" fmla="*/ 321296 h 679436"/>
                              <a:gd name="connsiteX161" fmla="*/ 254318 w 679913"/>
                              <a:gd name="connsiteY161" fmla="*/ 278434 h 679436"/>
                              <a:gd name="connsiteX162" fmla="*/ 281940 w 679913"/>
                              <a:gd name="connsiteY162" fmla="*/ 249859 h 679436"/>
                              <a:gd name="connsiteX163" fmla="*/ 321945 w 679913"/>
                              <a:gd name="connsiteY163" fmla="*/ 290816 h 679436"/>
                              <a:gd name="connsiteX164" fmla="*/ 348615 w 679913"/>
                              <a:gd name="connsiteY164" fmla="*/ 317486 h 679436"/>
                              <a:gd name="connsiteX165" fmla="*/ 295275 w 679913"/>
                              <a:gd name="connsiteY165" fmla="*/ 370826 h 679436"/>
                              <a:gd name="connsiteX166" fmla="*/ 273368 w 679913"/>
                              <a:gd name="connsiteY166" fmla="*/ 339394 h 679436"/>
                              <a:gd name="connsiteX167" fmla="*/ 321945 w 679913"/>
                              <a:gd name="connsiteY167" fmla="*/ 290816 h 679436"/>
                              <a:gd name="connsiteX168" fmla="*/ 309563 w 679913"/>
                              <a:gd name="connsiteY168" fmla="*/ 384161 h 679436"/>
                              <a:gd name="connsiteX169" fmla="*/ 362903 w 679913"/>
                              <a:gd name="connsiteY169" fmla="*/ 330821 h 679436"/>
                              <a:gd name="connsiteX170" fmla="*/ 389573 w 679913"/>
                              <a:gd name="connsiteY170" fmla="*/ 357491 h 679436"/>
                              <a:gd name="connsiteX171" fmla="*/ 340995 w 679913"/>
                              <a:gd name="connsiteY171" fmla="*/ 407021 h 679436"/>
                              <a:gd name="connsiteX172" fmla="*/ 309563 w 679913"/>
                              <a:gd name="connsiteY172" fmla="*/ 384161 h 679436"/>
                              <a:gd name="connsiteX173" fmla="*/ 402907 w 679913"/>
                              <a:gd name="connsiteY173" fmla="*/ 371779 h 679436"/>
                              <a:gd name="connsiteX174" fmla="*/ 429578 w 679913"/>
                              <a:gd name="connsiteY174" fmla="*/ 398449 h 679436"/>
                              <a:gd name="connsiteX175" fmla="*/ 402907 w 679913"/>
                              <a:gd name="connsiteY175" fmla="*/ 426071 h 679436"/>
                              <a:gd name="connsiteX176" fmla="*/ 360045 w 679913"/>
                              <a:gd name="connsiteY176" fmla="*/ 415594 h 679436"/>
                              <a:gd name="connsiteX177" fmla="*/ 402907 w 679913"/>
                              <a:gd name="connsiteY177" fmla="*/ 371779 h 679436"/>
                              <a:gd name="connsiteX178" fmla="*/ 443865 w 679913"/>
                              <a:gd name="connsiteY178" fmla="*/ 411784 h 679436"/>
                              <a:gd name="connsiteX179" fmla="*/ 456248 w 679913"/>
                              <a:gd name="connsiteY179" fmla="*/ 424166 h 679436"/>
                              <a:gd name="connsiteX180" fmla="*/ 428625 w 679913"/>
                              <a:gd name="connsiteY180" fmla="*/ 427024 h 679436"/>
                              <a:gd name="connsiteX181" fmla="*/ 443865 w 679913"/>
                              <a:gd name="connsiteY181" fmla="*/ 411784 h 679436"/>
                              <a:gd name="connsiteX182" fmla="*/ 457200 w 679913"/>
                              <a:gd name="connsiteY182" fmla="*/ 398449 h 679436"/>
                              <a:gd name="connsiteX183" fmla="*/ 483870 w 679913"/>
                              <a:gd name="connsiteY183" fmla="*/ 371779 h 679436"/>
                              <a:gd name="connsiteX184" fmla="*/ 517207 w 679913"/>
                              <a:gd name="connsiteY184" fmla="*/ 405116 h 679436"/>
                              <a:gd name="connsiteX185" fmla="*/ 478155 w 679913"/>
                              <a:gd name="connsiteY185" fmla="*/ 420356 h 679436"/>
                              <a:gd name="connsiteX186" fmla="*/ 457200 w 679913"/>
                              <a:gd name="connsiteY186" fmla="*/ 398449 h 679436"/>
                              <a:gd name="connsiteX187" fmla="*/ 497205 w 679913"/>
                              <a:gd name="connsiteY187" fmla="*/ 358444 h 679436"/>
                              <a:gd name="connsiteX188" fmla="*/ 523875 w 679913"/>
                              <a:gd name="connsiteY188" fmla="*/ 331774 h 679436"/>
                              <a:gd name="connsiteX189" fmla="*/ 563880 w 679913"/>
                              <a:gd name="connsiteY189" fmla="*/ 371779 h 679436"/>
                              <a:gd name="connsiteX190" fmla="*/ 533400 w 679913"/>
                              <a:gd name="connsiteY190" fmla="*/ 395591 h 679436"/>
                              <a:gd name="connsiteX191" fmla="*/ 497205 w 679913"/>
                              <a:gd name="connsiteY191" fmla="*/ 358444 h 679436"/>
                              <a:gd name="connsiteX192" fmla="*/ 538163 w 679913"/>
                              <a:gd name="connsiteY192" fmla="*/ 317486 h 679436"/>
                              <a:gd name="connsiteX193" fmla="*/ 564833 w 679913"/>
                              <a:gd name="connsiteY193" fmla="*/ 290816 h 679436"/>
                              <a:gd name="connsiteX194" fmla="*/ 601980 w 679913"/>
                              <a:gd name="connsiteY194" fmla="*/ 327964 h 679436"/>
                              <a:gd name="connsiteX195" fmla="*/ 578168 w 679913"/>
                              <a:gd name="connsiteY195" fmla="*/ 358444 h 679436"/>
                              <a:gd name="connsiteX196" fmla="*/ 538163 w 679913"/>
                              <a:gd name="connsiteY196" fmla="*/ 317486 h 679436"/>
                              <a:gd name="connsiteX197" fmla="*/ 578168 w 679913"/>
                              <a:gd name="connsiteY197" fmla="*/ 277481 h 679436"/>
                              <a:gd name="connsiteX198" fmla="*/ 604838 w 679913"/>
                              <a:gd name="connsiteY198" fmla="*/ 250811 h 679436"/>
                              <a:gd name="connsiteX199" fmla="*/ 627698 w 679913"/>
                              <a:gd name="connsiteY199" fmla="*/ 273671 h 679436"/>
                              <a:gd name="connsiteX200" fmla="*/ 611505 w 679913"/>
                              <a:gd name="connsiteY200" fmla="*/ 310819 h 679436"/>
                              <a:gd name="connsiteX201" fmla="*/ 578168 w 679913"/>
                              <a:gd name="connsiteY201" fmla="*/ 277481 h 679436"/>
                              <a:gd name="connsiteX202" fmla="*/ 634365 w 679913"/>
                              <a:gd name="connsiteY202" fmla="*/ 252716 h 679436"/>
                              <a:gd name="connsiteX203" fmla="*/ 618173 w 679913"/>
                              <a:gd name="connsiteY203" fmla="*/ 236524 h 679436"/>
                              <a:gd name="connsiteX204" fmla="*/ 641033 w 679913"/>
                              <a:gd name="connsiteY204" fmla="*/ 213664 h 679436"/>
                              <a:gd name="connsiteX205" fmla="*/ 634365 w 679913"/>
                              <a:gd name="connsiteY205" fmla="*/ 252716 h 679436"/>
                              <a:gd name="connsiteX206" fmla="*/ 465773 w 679913"/>
                              <a:gd name="connsiteY206" fmla="*/ 39356 h 679436"/>
                              <a:gd name="connsiteX207" fmla="*/ 442913 w 679913"/>
                              <a:gd name="connsiteY207" fmla="*/ 62216 h 679436"/>
                              <a:gd name="connsiteX208" fmla="*/ 426720 w 679913"/>
                              <a:gd name="connsiteY208" fmla="*/ 46024 h 679436"/>
                              <a:gd name="connsiteX209" fmla="*/ 465773 w 679913"/>
                              <a:gd name="connsiteY209" fmla="*/ 39356 h 6794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</a:cxnLst>
                            <a:rect l="l" t="t" r="r" b="b"/>
                            <a:pathLst>
                              <a:path w="679913" h="679436">
                                <a:moveTo>
                                  <a:pt x="625793" y="54596"/>
                                </a:moveTo>
                                <a:cubicBezTo>
                                  <a:pt x="540068" y="-31129"/>
                                  <a:pt x="381953" y="-11126"/>
                                  <a:pt x="288607" y="81266"/>
                                </a:cubicBezTo>
                                <a:cubicBezTo>
                                  <a:pt x="230505" y="140321"/>
                                  <a:pt x="206693" y="218426"/>
                                  <a:pt x="217170" y="289864"/>
                                </a:cubicBezTo>
                                <a:cubicBezTo>
                                  <a:pt x="217170" y="289864"/>
                                  <a:pt x="225743" y="427976"/>
                                  <a:pt x="200978" y="452741"/>
                                </a:cubicBezTo>
                                <a:lnTo>
                                  <a:pt x="160973" y="492746"/>
                                </a:lnTo>
                                <a:lnTo>
                                  <a:pt x="154305" y="486079"/>
                                </a:lnTo>
                                <a:lnTo>
                                  <a:pt x="5715" y="620381"/>
                                </a:lnTo>
                                <a:cubicBezTo>
                                  <a:pt x="-1905" y="628001"/>
                                  <a:pt x="-1905" y="639431"/>
                                  <a:pt x="5715" y="647051"/>
                                </a:cubicBezTo>
                                <a:lnTo>
                                  <a:pt x="32385" y="673721"/>
                                </a:lnTo>
                                <a:cubicBezTo>
                                  <a:pt x="40005" y="681341"/>
                                  <a:pt x="51435" y="681341"/>
                                  <a:pt x="59055" y="673721"/>
                                </a:cubicBezTo>
                                <a:lnTo>
                                  <a:pt x="193357" y="525131"/>
                                </a:lnTo>
                                <a:lnTo>
                                  <a:pt x="187643" y="519416"/>
                                </a:lnTo>
                                <a:lnTo>
                                  <a:pt x="227648" y="479411"/>
                                </a:lnTo>
                                <a:cubicBezTo>
                                  <a:pt x="252412" y="454646"/>
                                  <a:pt x="390525" y="463219"/>
                                  <a:pt x="390525" y="463219"/>
                                </a:cubicBezTo>
                                <a:cubicBezTo>
                                  <a:pt x="461963" y="473696"/>
                                  <a:pt x="540068" y="449884"/>
                                  <a:pt x="598170" y="391781"/>
                                </a:cubicBezTo>
                                <a:cubicBezTo>
                                  <a:pt x="691515" y="298436"/>
                                  <a:pt x="710565" y="140321"/>
                                  <a:pt x="625793" y="54596"/>
                                </a:cubicBezTo>
                                <a:close/>
                                <a:moveTo>
                                  <a:pt x="443865" y="249859"/>
                                </a:moveTo>
                                <a:lnTo>
                                  <a:pt x="470535" y="276529"/>
                                </a:lnTo>
                                <a:lnTo>
                                  <a:pt x="443865" y="303199"/>
                                </a:lnTo>
                                <a:lnTo>
                                  <a:pt x="416243" y="277481"/>
                                </a:lnTo>
                                <a:lnTo>
                                  <a:pt x="443865" y="249859"/>
                                </a:lnTo>
                                <a:close/>
                                <a:moveTo>
                                  <a:pt x="402907" y="264146"/>
                                </a:moveTo>
                                <a:lnTo>
                                  <a:pt x="376238" y="237476"/>
                                </a:lnTo>
                                <a:lnTo>
                                  <a:pt x="402907" y="210806"/>
                                </a:lnTo>
                                <a:lnTo>
                                  <a:pt x="429578" y="237476"/>
                                </a:lnTo>
                                <a:lnTo>
                                  <a:pt x="402907" y="264146"/>
                                </a:lnTo>
                                <a:close/>
                                <a:moveTo>
                                  <a:pt x="457200" y="236524"/>
                                </a:moveTo>
                                <a:lnTo>
                                  <a:pt x="483870" y="209854"/>
                                </a:lnTo>
                                <a:lnTo>
                                  <a:pt x="510540" y="236524"/>
                                </a:lnTo>
                                <a:lnTo>
                                  <a:pt x="483870" y="264146"/>
                                </a:lnTo>
                                <a:lnTo>
                                  <a:pt x="457200" y="236524"/>
                                </a:lnTo>
                                <a:close/>
                                <a:moveTo>
                                  <a:pt x="497205" y="196519"/>
                                </a:moveTo>
                                <a:lnTo>
                                  <a:pt x="523875" y="169849"/>
                                </a:lnTo>
                                <a:lnTo>
                                  <a:pt x="550545" y="196519"/>
                                </a:lnTo>
                                <a:lnTo>
                                  <a:pt x="523875" y="223189"/>
                                </a:lnTo>
                                <a:lnTo>
                                  <a:pt x="497205" y="196519"/>
                                </a:lnTo>
                                <a:close/>
                                <a:moveTo>
                                  <a:pt x="538163" y="155561"/>
                                </a:moveTo>
                                <a:lnTo>
                                  <a:pt x="564833" y="128891"/>
                                </a:lnTo>
                                <a:lnTo>
                                  <a:pt x="591503" y="155561"/>
                                </a:lnTo>
                                <a:lnTo>
                                  <a:pt x="564833" y="182231"/>
                                </a:lnTo>
                                <a:lnTo>
                                  <a:pt x="538163" y="155561"/>
                                </a:lnTo>
                                <a:close/>
                                <a:moveTo>
                                  <a:pt x="524828" y="142226"/>
                                </a:moveTo>
                                <a:lnTo>
                                  <a:pt x="498157" y="115556"/>
                                </a:lnTo>
                                <a:lnTo>
                                  <a:pt x="524828" y="88886"/>
                                </a:lnTo>
                                <a:lnTo>
                                  <a:pt x="551498" y="115556"/>
                                </a:lnTo>
                                <a:lnTo>
                                  <a:pt x="524828" y="142226"/>
                                </a:lnTo>
                                <a:close/>
                                <a:moveTo>
                                  <a:pt x="510540" y="155561"/>
                                </a:moveTo>
                                <a:lnTo>
                                  <a:pt x="483870" y="182231"/>
                                </a:lnTo>
                                <a:lnTo>
                                  <a:pt x="457200" y="155561"/>
                                </a:lnTo>
                                <a:lnTo>
                                  <a:pt x="483870" y="128891"/>
                                </a:lnTo>
                                <a:lnTo>
                                  <a:pt x="510540" y="155561"/>
                                </a:lnTo>
                                <a:close/>
                                <a:moveTo>
                                  <a:pt x="470535" y="196519"/>
                                </a:moveTo>
                                <a:lnTo>
                                  <a:pt x="443865" y="223189"/>
                                </a:lnTo>
                                <a:lnTo>
                                  <a:pt x="416243" y="196519"/>
                                </a:lnTo>
                                <a:lnTo>
                                  <a:pt x="442913" y="169849"/>
                                </a:lnTo>
                                <a:lnTo>
                                  <a:pt x="470535" y="196519"/>
                                </a:lnTo>
                                <a:close/>
                                <a:moveTo>
                                  <a:pt x="402907" y="183184"/>
                                </a:moveTo>
                                <a:lnTo>
                                  <a:pt x="376238" y="156514"/>
                                </a:lnTo>
                                <a:lnTo>
                                  <a:pt x="402907" y="129844"/>
                                </a:lnTo>
                                <a:lnTo>
                                  <a:pt x="429578" y="156514"/>
                                </a:lnTo>
                                <a:lnTo>
                                  <a:pt x="402907" y="183184"/>
                                </a:lnTo>
                                <a:close/>
                                <a:moveTo>
                                  <a:pt x="389573" y="196519"/>
                                </a:moveTo>
                                <a:lnTo>
                                  <a:pt x="362903" y="223189"/>
                                </a:lnTo>
                                <a:lnTo>
                                  <a:pt x="336232" y="196519"/>
                                </a:lnTo>
                                <a:lnTo>
                                  <a:pt x="362903" y="169849"/>
                                </a:lnTo>
                                <a:lnTo>
                                  <a:pt x="389573" y="196519"/>
                                </a:lnTo>
                                <a:close/>
                                <a:moveTo>
                                  <a:pt x="349568" y="236524"/>
                                </a:moveTo>
                                <a:lnTo>
                                  <a:pt x="321945" y="264146"/>
                                </a:lnTo>
                                <a:lnTo>
                                  <a:pt x="295275" y="237476"/>
                                </a:lnTo>
                                <a:lnTo>
                                  <a:pt x="321945" y="210806"/>
                                </a:lnTo>
                                <a:lnTo>
                                  <a:pt x="349568" y="236524"/>
                                </a:lnTo>
                                <a:close/>
                                <a:moveTo>
                                  <a:pt x="362903" y="249859"/>
                                </a:moveTo>
                                <a:lnTo>
                                  <a:pt x="389573" y="276529"/>
                                </a:lnTo>
                                <a:lnTo>
                                  <a:pt x="362903" y="303199"/>
                                </a:lnTo>
                                <a:lnTo>
                                  <a:pt x="336232" y="276529"/>
                                </a:lnTo>
                                <a:lnTo>
                                  <a:pt x="362903" y="249859"/>
                                </a:lnTo>
                                <a:close/>
                                <a:moveTo>
                                  <a:pt x="402907" y="290816"/>
                                </a:moveTo>
                                <a:lnTo>
                                  <a:pt x="429578" y="317486"/>
                                </a:lnTo>
                                <a:lnTo>
                                  <a:pt x="402907" y="344156"/>
                                </a:lnTo>
                                <a:lnTo>
                                  <a:pt x="376238" y="317486"/>
                                </a:lnTo>
                                <a:lnTo>
                                  <a:pt x="402907" y="290816"/>
                                </a:lnTo>
                                <a:close/>
                                <a:moveTo>
                                  <a:pt x="443865" y="330821"/>
                                </a:moveTo>
                                <a:lnTo>
                                  <a:pt x="470535" y="357491"/>
                                </a:lnTo>
                                <a:lnTo>
                                  <a:pt x="443865" y="384161"/>
                                </a:lnTo>
                                <a:lnTo>
                                  <a:pt x="416243" y="358444"/>
                                </a:lnTo>
                                <a:lnTo>
                                  <a:pt x="443865" y="330821"/>
                                </a:lnTo>
                                <a:close/>
                                <a:moveTo>
                                  <a:pt x="457200" y="317486"/>
                                </a:moveTo>
                                <a:lnTo>
                                  <a:pt x="483870" y="290816"/>
                                </a:lnTo>
                                <a:lnTo>
                                  <a:pt x="510540" y="317486"/>
                                </a:lnTo>
                                <a:lnTo>
                                  <a:pt x="483870" y="344156"/>
                                </a:lnTo>
                                <a:lnTo>
                                  <a:pt x="457200" y="317486"/>
                                </a:lnTo>
                                <a:close/>
                                <a:moveTo>
                                  <a:pt x="497205" y="277481"/>
                                </a:moveTo>
                                <a:lnTo>
                                  <a:pt x="523875" y="250811"/>
                                </a:lnTo>
                                <a:lnTo>
                                  <a:pt x="550545" y="277481"/>
                                </a:lnTo>
                                <a:lnTo>
                                  <a:pt x="523875" y="304151"/>
                                </a:lnTo>
                                <a:lnTo>
                                  <a:pt x="497205" y="277481"/>
                                </a:lnTo>
                                <a:close/>
                                <a:moveTo>
                                  <a:pt x="538163" y="236524"/>
                                </a:moveTo>
                                <a:lnTo>
                                  <a:pt x="564833" y="209854"/>
                                </a:lnTo>
                                <a:lnTo>
                                  <a:pt x="591503" y="236524"/>
                                </a:lnTo>
                                <a:lnTo>
                                  <a:pt x="564833" y="264146"/>
                                </a:lnTo>
                                <a:lnTo>
                                  <a:pt x="538163" y="236524"/>
                                </a:lnTo>
                                <a:close/>
                                <a:moveTo>
                                  <a:pt x="578168" y="196519"/>
                                </a:moveTo>
                                <a:lnTo>
                                  <a:pt x="604838" y="169849"/>
                                </a:lnTo>
                                <a:lnTo>
                                  <a:pt x="631508" y="196519"/>
                                </a:lnTo>
                                <a:lnTo>
                                  <a:pt x="604838" y="223189"/>
                                </a:lnTo>
                                <a:lnTo>
                                  <a:pt x="578168" y="196519"/>
                                </a:lnTo>
                                <a:close/>
                                <a:moveTo>
                                  <a:pt x="619125" y="155561"/>
                                </a:moveTo>
                                <a:lnTo>
                                  <a:pt x="634365" y="140321"/>
                                </a:lnTo>
                                <a:cubicBezTo>
                                  <a:pt x="638175" y="152704"/>
                                  <a:pt x="641033" y="165086"/>
                                  <a:pt x="641985" y="177469"/>
                                </a:cubicBezTo>
                                <a:lnTo>
                                  <a:pt x="619125" y="155561"/>
                                </a:lnTo>
                                <a:close/>
                                <a:moveTo>
                                  <a:pt x="604838" y="142226"/>
                                </a:moveTo>
                                <a:lnTo>
                                  <a:pt x="578168" y="115556"/>
                                </a:lnTo>
                                <a:lnTo>
                                  <a:pt x="604838" y="88886"/>
                                </a:lnTo>
                                <a:cubicBezTo>
                                  <a:pt x="613410" y="98411"/>
                                  <a:pt x="620078" y="109841"/>
                                  <a:pt x="625793" y="121271"/>
                                </a:cubicBezTo>
                                <a:lnTo>
                                  <a:pt x="604838" y="142226"/>
                                </a:lnTo>
                                <a:close/>
                                <a:moveTo>
                                  <a:pt x="564833" y="102221"/>
                                </a:moveTo>
                                <a:lnTo>
                                  <a:pt x="538163" y="75551"/>
                                </a:lnTo>
                                <a:lnTo>
                                  <a:pt x="559118" y="54596"/>
                                </a:lnTo>
                                <a:cubicBezTo>
                                  <a:pt x="570548" y="60311"/>
                                  <a:pt x="581978" y="66979"/>
                                  <a:pt x="591503" y="75551"/>
                                </a:cubicBezTo>
                                <a:lnTo>
                                  <a:pt x="564833" y="102221"/>
                                </a:lnTo>
                                <a:close/>
                                <a:moveTo>
                                  <a:pt x="524828" y="61264"/>
                                </a:moveTo>
                                <a:lnTo>
                                  <a:pt x="501968" y="39356"/>
                                </a:lnTo>
                                <a:cubicBezTo>
                                  <a:pt x="515303" y="40309"/>
                                  <a:pt x="527685" y="43166"/>
                                  <a:pt x="539115" y="46976"/>
                                </a:cubicBezTo>
                                <a:lnTo>
                                  <a:pt x="524828" y="61264"/>
                                </a:lnTo>
                                <a:close/>
                                <a:moveTo>
                                  <a:pt x="510540" y="75551"/>
                                </a:moveTo>
                                <a:lnTo>
                                  <a:pt x="483870" y="102221"/>
                                </a:lnTo>
                                <a:lnTo>
                                  <a:pt x="457200" y="75551"/>
                                </a:lnTo>
                                <a:lnTo>
                                  <a:pt x="483870" y="48881"/>
                                </a:lnTo>
                                <a:lnTo>
                                  <a:pt x="510540" y="75551"/>
                                </a:lnTo>
                                <a:close/>
                                <a:moveTo>
                                  <a:pt x="470535" y="115556"/>
                                </a:moveTo>
                                <a:lnTo>
                                  <a:pt x="443865" y="142226"/>
                                </a:lnTo>
                                <a:lnTo>
                                  <a:pt x="416243" y="115556"/>
                                </a:lnTo>
                                <a:lnTo>
                                  <a:pt x="442913" y="88886"/>
                                </a:lnTo>
                                <a:lnTo>
                                  <a:pt x="470535" y="115556"/>
                                </a:lnTo>
                                <a:close/>
                                <a:moveTo>
                                  <a:pt x="402907" y="102221"/>
                                </a:moveTo>
                                <a:lnTo>
                                  <a:pt x="369570" y="68884"/>
                                </a:lnTo>
                                <a:cubicBezTo>
                                  <a:pt x="381953" y="62216"/>
                                  <a:pt x="394335" y="56501"/>
                                  <a:pt x="406718" y="52691"/>
                                </a:cubicBezTo>
                                <a:lnTo>
                                  <a:pt x="429578" y="75551"/>
                                </a:lnTo>
                                <a:lnTo>
                                  <a:pt x="402907" y="102221"/>
                                </a:lnTo>
                                <a:close/>
                                <a:moveTo>
                                  <a:pt x="389573" y="115556"/>
                                </a:moveTo>
                                <a:lnTo>
                                  <a:pt x="362903" y="142226"/>
                                </a:lnTo>
                                <a:lnTo>
                                  <a:pt x="322898" y="102221"/>
                                </a:lnTo>
                                <a:cubicBezTo>
                                  <a:pt x="332423" y="93649"/>
                                  <a:pt x="342900" y="86029"/>
                                  <a:pt x="353378" y="78409"/>
                                </a:cubicBezTo>
                                <a:lnTo>
                                  <a:pt x="389573" y="115556"/>
                                </a:lnTo>
                                <a:close/>
                                <a:moveTo>
                                  <a:pt x="349568" y="155561"/>
                                </a:moveTo>
                                <a:lnTo>
                                  <a:pt x="322898" y="182231"/>
                                </a:lnTo>
                                <a:lnTo>
                                  <a:pt x="286703" y="146036"/>
                                </a:lnTo>
                                <a:cubicBezTo>
                                  <a:pt x="293370" y="135559"/>
                                  <a:pt x="300990" y="125081"/>
                                  <a:pt x="310515" y="115556"/>
                                </a:cubicBezTo>
                                <a:lnTo>
                                  <a:pt x="349568" y="155561"/>
                                </a:lnTo>
                                <a:close/>
                                <a:moveTo>
                                  <a:pt x="308610" y="196519"/>
                                </a:moveTo>
                                <a:lnTo>
                                  <a:pt x="281940" y="223189"/>
                                </a:lnTo>
                                <a:lnTo>
                                  <a:pt x="260985" y="202234"/>
                                </a:lnTo>
                                <a:cubicBezTo>
                                  <a:pt x="264795" y="188899"/>
                                  <a:pt x="269557" y="176516"/>
                                  <a:pt x="276225" y="163181"/>
                                </a:cubicBezTo>
                                <a:lnTo>
                                  <a:pt x="308610" y="196519"/>
                                </a:lnTo>
                                <a:close/>
                                <a:moveTo>
                                  <a:pt x="268605" y="236524"/>
                                </a:moveTo>
                                <a:lnTo>
                                  <a:pt x="253365" y="251764"/>
                                </a:lnTo>
                                <a:cubicBezTo>
                                  <a:pt x="253365" y="242239"/>
                                  <a:pt x="254318" y="232714"/>
                                  <a:pt x="256223" y="224141"/>
                                </a:cubicBezTo>
                                <a:lnTo>
                                  <a:pt x="268605" y="236524"/>
                                </a:lnTo>
                                <a:close/>
                                <a:moveTo>
                                  <a:pt x="281940" y="249859"/>
                                </a:moveTo>
                                <a:lnTo>
                                  <a:pt x="308610" y="276529"/>
                                </a:lnTo>
                                <a:lnTo>
                                  <a:pt x="264795" y="321296"/>
                                </a:lnTo>
                                <a:cubicBezTo>
                                  <a:pt x="259080" y="307009"/>
                                  <a:pt x="256223" y="292721"/>
                                  <a:pt x="254318" y="278434"/>
                                </a:cubicBezTo>
                                <a:lnTo>
                                  <a:pt x="281940" y="249859"/>
                                </a:lnTo>
                                <a:close/>
                                <a:moveTo>
                                  <a:pt x="321945" y="290816"/>
                                </a:moveTo>
                                <a:lnTo>
                                  <a:pt x="348615" y="317486"/>
                                </a:lnTo>
                                <a:lnTo>
                                  <a:pt x="295275" y="370826"/>
                                </a:lnTo>
                                <a:cubicBezTo>
                                  <a:pt x="286703" y="361301"/>
                                  <a:pt x="279082" y="350824"/>
                                  <a:pt x="273368" y="339394"/>
                                </a:cubicBezTo>
                                <a:lnTo>
                                  <a:pt x="321945" y="290816"/>
                                </a:lnTo>
                                <a:close/>
                                <a:moveTo>
                                  <a:pt x="309563" y="384161"/>
                                </a:moveTo>
                                <a:lnTo>
                                  <a:pt x="362903" y="330821"/>
                                </a:lnTo>
                                <a:lnTo>
                                  <a:pt x="389573" y="357491"/>
                                </a:lnTo>
                                <a:lnTo>
                                  <a:pt x="340995" y="407021"/>
                                </a:lnTo>
                                <a:cubicBezTo>
                                  <a:pt x="329565" y="400354"/>
                                  <a:pt x="319088" y="393686"/>
                                  <a:pt x="309563" y="384161"/>
                                </a:cubicBezTo>
                                <a:close/>
                                <a:moveTo>
                                  <a:pt x="402907" y="371779"/>
                                </a:moveTo>
                                <a:lnTo>
                                  <a:pt x="429578" y="398449"/>
                                </a:lnTo>
                                <a:lnTo>
                                  <a:pt x="402907" y="426071"/>
                                </a:lnTo>
                                <a:cubicBezTo>
                                  <a:pt x="387668" y="424166"/>
                                  <a:pt x="373380" y="420356"/>
                                  <a:pt x="360045" y="415594"/>
                                </a:cubicBezTo>
                                <a:lnTo>
                                  <a:pt x="402907" y="371779"/>
                                </a:lnTo>
                                <a:close/>
                                <a:moveTo>
                                  <a:pt x="443865" y="411784"/>
                                </a:moveTo>
                                <a:lnTo>
                                  <a:pt x="456248" y="424166"/>
                                </a:lnTo>
                                <a:cubicBezTo>
                                  <a:pt x="446723" y="426071"/>
                                  <a:pt x="437198" y="426071"/>
                                  <a:pt x="428625" y="427024"/>
                                </a:cubicBezTo>
                                <a:lnTo>
                                  <a:pt x="443865" y="411784"/>
                                </a:lnTo>
                                <a:close/>
                                <a:moveTo>
                                  <a:pt x="457200" y="398449"/>
                                </a:moveTo>
                                <a:lnTo>
                                  <a:pt x="483870" y="371779"/>
                                </a:lnTo>
                                <a:lnTo>
                                  <a:pt x="517207" y="405116"/>
                                </a:lnTo>
                                <a:cubicBezTo>
                                  <a:pt x="504825" y="411784"/>
                                  <a:pt x="491490" y="416546"/>
                                  <a:pt x="478155" y="420356"/>
                                </a:cubicBezTo>
                                <a:lnTo>
                                  <a:pt x="457200" y="398449"/>
                                </a:lnTo>
                                <a:close/>
                                <a:moveTo>
                                  <a:pt x="497205" y="358444"/>
                                </a:moveTo>
                                <a:lnTo>
                                  <a:pt x="523875" y="331774"/>
                                </a:lnTo>
                                <a:lnTo>
                                  <a:pt x="563880" y="371779"/>
                                </a:lnTo>
                                <a:cubicBezTo>
                                  <a:pt x="554355" y="380351"/>
                                  <a:pt x="543878" y="387971"/>
                                  <a:pt x="533400" y="395591"/>
                                </a:cubicBezTo>
                                <a:lnTo>
                                  <a:pt x="497205" y="358444"/>
                                </a:lnTo>
                                <a:close/>
                                <a:moveTo>
                                  <a:pt x="538163" y="317486"/>
                                </a:moveTo>
                                <a:lnTo>
                                  <a:pt x="564833" y="290816"/>
                                </a:lnTo>
                                <a:lnTo>
                                  <a:pt x="601980" y="327964"/>
                                </a:lnTo>
                                <a:cubicBezTo>
                                  <a:pt x="595313" y="338441"/>
                                  <a:pt x="586740" y="348919"/>
                                  <a:pt x="578168" y="358444"/>
                                </a:cubicBezTo>
                                <a:lnTo>
                                  <a:pt x="538163" y="317486"/>
                                </a:lnTo>
                                <a:close/>
                                <a:moveTo>
                                  <a:pt x="578168" y="277481"/>
                                </a:moveTo>
                                <a:lnTo>
                                  <a:pt x="604838" y="250811"/>
                                </a:lnTo>
                                <a:lnTo>
                                  <a:pt x="627698" y="273671"/>
                                </a:lnTo>
                                <a:cubicBezTo>
                                  <a:pt x="622935" y="286054"/>
                                  <a:pt x="617220" y="298436"/>
                                  <a:pt x="611505" y="310819"/>
                                </a:cubicBezTo>
                                <a:lnTo>
                                  <a:pt x="578168" y="277481"/>
                                </a:lnTo>
                                <a:close/>
                                <a:moveTo>
                                  <a:pt x="634365" y="252716"/>
                                </a:moveTo>
                                <a:lnTo>
                                  <a:pt x="618173" y="236524"/>
                                </a:lnTo>
                                <a:lnTo>
                                  <a:pt x="641033" y="213664"/>
                                </a:lnTo>
                                <a:cubicBezTo>
                                  <a:pt x="640080" y="226999"/>
                                  <a:pt x="638175" y="240334"/>
                                  <a:pt x="634365" y="252716"/>
                                </a:cubicBezTo>
                                <a:close/>
                                <a:moveTo>
                                  <a:pt x="465773" y="39356"/>
                                </a:moveTo>
                                <a:lnTo>
                                  <a:pt x="442913" y="62216"/>
                                </a:lnTo>
                                <a:lnTo>
                                  <a:pt x="426720" y="46024"/>
                                </a:lnTo>
                                <a:cubicBezTo>
                                  <a:pt x="440055" y="42214"/>
                                  <a:pt x="453390" y="40309"/>
                                  <a:pt x="465773" y="393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652206" name="Graphic 2" descr="Soccer ball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49640" y="137160"/>
                            <a:ext cx="774065" cy="774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5533851" name="Rectangle 6"/>
                        <wps:cNvSpPr/>
                        <wps:spPr>
                          <a:xfrm>
                            <a:off x="0" y="7223760"/>
                            <a:ext cx="10058400" cy="5461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21250" id="Group 4" o:spid="_x0000_s1026" alt="&quot;&quot;" style="position:absolute;margin-left:-46.8pt;margin-top:-43.2pt;width:11in;height:612pt;z-index:-251657216;mso-height-relative:margin" coordsize="100584,7769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">
                <v:rect id="Rectangle 5" o:spid="_x0000_s1027" style="position:absolute;width:100584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" fillcolor="#404040 [2429]" stroked="f" strokeweight="1pt"/>
                <v:shape id="Freeform 1" o:spid="_x0000_s1028" style="position:absolute;left:90754;top:4648;width:6934;height:6953;visibility:visible;mso-wrap-style:square;v-text-anchor:middle" coordsize="760932,76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" path="m114899,713661l101564,700326,353977,447913c404459,409813,461609,381238,494947,346948l744502,97393v21907,-21907,21907,-58102,,-80962l744502,16431r,c722594,-5477,686399,-5477,663539,16431l414937,265986v-34290,34290,-62865,91440,-100965,141922l61559,660321,48224,646986v-11430,-11430,-29527,-11430,-40005,c-2258,658416,-3211,676513,8219,686991r66675,66675c86324,765096,104422,765096,114899,753666v11430,-11430,11430,-28575,,-40005xe" fillcolor="black" stroked="f">
                  <v:stroke joinstyle="miter"/>
                  <v:path arrowok="t" o:connecttype="custom" o:connectlocs="104705,651012;92553,638848;322571,408593;451034,316491;678448,88843;678448,14989;678448,14989;678448,14989;604668,14989;378123,242636;286116,372100;56097,602355;43945,590190;7490,590190;7490,626684;68249,687505;104705,687505;104705,651012" o:connectangles="0,0,0,0,0,0,0,0,0,0,0,0,0,0,0,0,0,0"/>
                </v:shape>
                <v:shape id="Freeform 3" o:spid="_x0000_s1029" style="position:absolute;left:79140;top:3816;width:7937;height:7937;rotation:-6071672fd;visibility:visible;mso-wrap-style:square;v-text-anchor:middle" coordsize="679913,67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" path="m625793,54596c540068,-31129,381953,-11126,288607,81266v-58102,59055,-81914,137160,-71437,208598c217170,289864,225743,427976,200978,452741r-40005,40005l154305,486079,5715,620381v-7620,7620,-7620,19050,,26670l32385,673721v7620,7620,19050,7620,26670,l193357,525131r-5714,-5715l227648,479411v24764,-24765,162877,-16192,162877,-16192c461963,473696,540068,449884,598170,391781,691515,298436,710565,140321,625793,54596xm443865,249859r26670,26670l443865,303199,416243,277481r27622,-27622xm402907,264146l376238,237476r26669,-26670l429578,237476r-26671,26670xm457200,236524r26670,-26670l510540,236524r-26670,27622l457200,236524xm497205,196519r26670,-26670l550545,196519r-26670,26670l497205,196519xm538163,155561r26670,-26670l591503,155561r-26670,26670l538163,155561xm524828,142226l498157,115556,524828,88886r26670,26670l524828,142226xm510540,155561r-26670,26670l457200,155561r26670,-26670l510540,155561xm470535,196519r-26670,26670l416243,196519r26670,-26670l470535,196519xm402907,183184l376238,156514r26669,-26670l429578,156514r-26671,26670xm389573,196519r-26670,26670l336232,196519r26671,-26670l389573,196519xm349568,236524r-27623,27622l295275,237476r26670,-26670l349568,236524xm362903,249859r26670,26670l362903,303199,336232,276529r26671,-26670xm402907,290816r26671,26670l402907,344156,376238,317486r26669,-26670xm443865,330821r26670,26670l443865,384161,416243,358444r27622,-27623xm457200,317486r26670,-26670l510540,317486r-26670,26670l457200,317486xm497205,277481r26670,-26670l550545,277481r-26670,26670l497205,277481xm538163,236524r26670,-26670l591503,236524r-26670,27622l538163,236524xm578168,196519r26670,-26670l631508,196519r-26670,26670l578168,196519xm619125,155561r15240,-15240c638175,152704,641033,165086,641985,177469l619125,155561xm604838,142226l578168,115556,604838,88886v8572,9525,15240,20955,20955,32385l604838,142226xm564833,102221l538163,75551,559118,54596v11430,5715,22860,12383,32385,20955l564833,102221xm524828,61264l501968,39356v13335,953,25717,3810,37147,7620l524828,61264xm510540,75551r-26670,26670l457200,75551,483870,48881r26670,26670xm470535,115556r-26670,26670l416243,115556,442913,88886r27622,26670xm402907,102221l369570,68884v12383,-6668,24765,-12383,37148,-16193l429578,75551r-26671,26670xm389573,115556r-26670,26670l322898,102221v9525,-8572,20002,-16192,30480,-23812l389573,115556xm349568,155561r-26670,26670l286703,146036v6667,-10477,14287,-20955,23812,-30480l349568,155561xm308610,196519r-26670,26670l260985,202234v3810,-13335,8572,-25718,15240,-39053l308610,196519xm268605,236524r-15240,15240c253365,242239,254318,232714,256223,224141r12382,12383xm281940,249859r26670,26670l264795,321296v-5715,-14287,-8572,-28575,-10477,-42862l281940,249859xm321945,290816r26670,26670l295275,370826v-8572,-9525,-16193,-20002,-21907,-31432l321945,290816xm309563,384161r53340,-53340l389573,357491r-48578,49530c329565,400354,319088,393686,309563,384161xm402907,371779r26671,26670l402907,426071v-15239,-1905,-29527,-5715,-42862,-10477l402907,371779xm443865,411784r12383,12382c446723,426071,437198,426071,428625,427024r15240,-15240xm457200,398449r26670,-26670l517207,405116v-12382,6668,-25717,11430,-39052,15240l457200,398449xm497205,358444r26670,-26670l563880,371779v-9525,8572,-20002,16192,-30480,23812l497205,358444xm538163,317486r26670,-26670l601980,327964v-6667,10477,-15240,20955,-23812,30480l538163,317486xm578168,277481r26670,-26670l627698,273671v-4763,12383,-10478,24765,-16193,37148l578168,277481xm634365,252716l618173,236524r22860,-22860c640080,226999,638175,240334,634365,252716xm465773,39356l442913,62216,426720,46024v13335,-3810,26670,-5715,39053,-6668xe" fillcolor="black" stroked="f">
                  <v:stroke joinstyle="miter"/>
                  <v:path arrowok="t" o:connecttype="custom" o:connectlocs="730569,63782;336928,94939;253531,338633;234628,528914;187925,575650;180140,567861;6672,724759;6672,755916;37807,787073;68943,787073;225731,613483;219060,606807;265763,560071;455910,541155;698321,457698;730569,63782;518181,291897;549316,323055;518181,354212;485934,324167;518181,291897;470365,308588;439231,277431;470365,246274;501502,277431;470365,308588;533748,276319;564884,245162;596019,276319;564884,308588;533748,276319;580451,229583;611587,198426;642722,229583;611587,260740;580451,229583;628267,181734;659402,150577;690538,181734;659402,212891;628267,181734;612699,166155;581563,134998;612699,103841;643835,134998;612699,166155;596019,181734;564884,212891;533748,181734;564884,150577;596019,181734;549316,229583;518181,260740;485934,229583;517069,198426;549316,229583;470365,214004;439231,182847;470365,151690;501502,182847;470365,214004;454799,229583;423663,260740;392527,229583;423663,198426;454799,229583;408096,276319;375848,308588;344713,277431;375848,246274;408096,276319;423663,291897;454799,323055;423663,354212;392527,323055;423663,291897;470365,339745;501502,370903;470365,402060;439231,370903;470365,339745;518181,386481;549316,417638;518181,448795;485934,418752;518181,386481;533748,370903;564884,339745;596019,370903;564884,402060;533748,370903;580451,324167;611587,293010;642722,324167;611587,355324;580451,324167;628267,276319;659402,245162;690538,276319;659402,308588;628267,276319;674970,229583;706105,198426;737241,229583;706105,260740;674970,229583;722784,181734;740576,163930;749472,207328;722784,181734;706105,166155;674970,134998;706105,103841;730569,141675;706105,166155;659402,119420;628267,88262;652730,63782;690538,88262;659402,119420;612699,71572;586012,45978;629378,54880;612699,71572;596019,88262;564884,119420;533748,88262;564884,57105;596019,88262;549316,134998;518181,166155;485934,134998;517069,103841;549316,134998;470365,119420;431447,80474;474814,61556;501502,88262;470365,119420;454799,134998;423663,166155;376960,119420;412544,91601;454799,134998;408096,181734;376960,212891;334705,170606;362504,134998;408096,181734;360280,229583;329145,260740;304681,236260;322473,190636;360280,229583;313577,276319;295786,294123;299122,261852;313577,276319;329145,291897;360280,323055;309129,375354;296898,325280;329145,291897;375848,339745;406983,370903;344713,433217;319138,396496;375848,339745;361393,448795;423663,386481;454799,417638;398087,475502;361393,448795;470365,434330;501502,465487;470365,497757;420327,485517;470365,434330;518181,481066;532637,495531;500389,498870;518181,481066;533748,465487;564884,434330;603802,473276;558212,491080;533748,465487;580451,418752;611587,387594;658290,434330;622707,462149;580451,418752;628267,370903;659402,339745;702769,383143;674970,418752;628267,370903;674970,324167;706105,293010;732793,319716;713889,363114;674970,324167;740576,295235;721673,276319;748360,249613;740576,295235;543757,45978;517069,72684;498165,53767;543757,4597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" o:spid="_x0000_s1030" type="#_x0000_t75" alt="Soccer ball with solid fill" style="position:absolute;left:85496;top:1371;width:7741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">
                  <v:imagedata r:id="rId13" o:title="Soccer ball with solid fill"/>
                </v:shape>
                <v:rect id="Rectangle 6" o:spid="_x0000_s1031" style="position:absolute;top:72237;width:100584;height:5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" fillcolor="#404040 [2429]" stroked="f" strokeweight="1pt"/>
                <w10:anchorlock/>
              </v:group>
            </w:pict>
          </mc:Fallback>
        </mc:AlternateContent>
      </w:r>
    </w:p>
    <w:p w14:paraId="39D6572D" w14:textId="373B85FD" w:rsidR="00F04A28" w:rsidRPr="00F04A28" w:rsidRDefault="00000000" w:rsidP="00F04A28">
      <w:pPr>
        <w:pStyle w:val="Header"/>
        <w:rPr>
          <w:rStyle w:val="Strong"/>
          <w:rFonts w:asciiTheme="minorHAnsi" w:hAnsiTheme="minorHAnsi"/>
          <w:b/>
          <w:bCs w:val="0"/>
        </w:rPr>
      </w:pPr>
      <w:sdt>
        <w:sdtPr>
          <w:rPr>
            <w:rFonts w:ascii="Verdana" w:hAnsi="Verdana"/>
            <w:b w:val="0"/>
            <w:bCs/>
          </w:rPr>
          <w:id w:val="605461517"/>
          <w:placeholder>
            <w:docPart w:val="0A58FA273FA14BB5965E05C8CD39777B"/>
          </w:placeholder>
          <w15:appearance w15:val="hidden"/>
        </w:sdtPr>
        <w:sdtEndPr>
          <w:rPr>
            <w:rStyle w:val="Strong"/>
          </w:rPr>
        </w:sdtEndPr>
        <w:sdtContent>
          <w:r w:rsidR="003B4D75">
            <w:rPr>
              <w:rFonts w:ascii="Verdana" w:hAnsi="Verdana"/>
              <w:b w:val="0"/>
              <w:bCs/>
            </w:rPr>
            <w:t>Men Gold Roster</w:t>
          </w:r>
        </w:sdtContent>
      </w:sdt>
    </w:p>
    <w:p w14:paraId="6EDB2998" w14:textId="77777777" w:rsidR="0045369D" w:rsidRPr="0078680D" w:rsidRDefault="0045369D" w:rsidP="0045369D">
      <w:pPr>
        <w:pStyle w:val="Title"/>
      </w:pPr>
    </w:p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808"/>
        <w:gridCol w:w="2808"/>
        <w:gridCol w:w="2282"/>
        <w:gridCol w:w="2282"/>
        <w:gridCol w:w="3788"/>
      </w:tblGrid>
      <w:tr w:rsidR="00A269F5" w14:paraId="73A3A2E6" w14:textId="77777777" w:rsidTr="00400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5" w:type="pct"/>
          </w:tcPr>
          <w:p w14:paraId="68D79AA9" w14:textId="20BD7024" w:rsidR="00A269F5" w:rsidRDefault="003B4D75" w:rsidP="002D61AE">
            <w:r>
              <w:t>CG Sports</w:t>
            </w:r>
            <w:r w:rsidR="00F04A28">
              <w:t xml:space="preserve"> </w:t>
            </w:r>
          </w:p>
        </w:tc>
        <w:tc>
          <w:tcPr>
            <w:tcW w:w="1005" w:type="pct"/>
          </w:tcPr>
          <w:p w14:paraId="32553BB5" w14:textId="01259EBA" w:rsidR="00A269F5" w:rsidRDefault="003B4D75" w:rsidP="002D61AE">
            <w:r>
              <w:t>Ft benning</w:t>
            </w:r>
            <w:r w:rsidR="00F04A28">
              <w:t xml:space="preserve"> </w:t>
            </w:r>
          </w:p>
        </w:tc>
        <w:tc>
          <w:tcPr>
            <w:tcW w:w="817" w:type="pct"/>
          </w:tcPr>
          <w:p w14:paraId="0AE06154" w14:textId="244B6235" w:rsidR="00A269F5" w:rsidRDefault="003E3031" w:rsidP="002D61AE">
            <w:r>
              <w:t>jr moving</w:t>
            </w:r>
            <w:r w:rsidR="00F04A28">
              <w:t xml:space="preserve"> </w:t>
            </w:r>
          </w:p>
        </w:tc>
        <w:tc>
          <w:tcPr>
            <w:tcW w:w="817" w:type="pct"/>
          </w:tcPr>
          <w:p w14:paraId="5D028D6F" w14:textId="788DA177" w:rsidR="00A269F5" w:rsidRDefault="00011212" w:rsidP="002D61AE">
            <w:r>
              <w:t>Junkyard Dawgs</w:t>
            </w:r>
            <w:r w:rsidR="00F04A28">
              <w:t xml:space="preserve"> </w:t>
            </w:r>
          </w:p>
        </w:tc>
        <w:tc>
          <w:tcPr>
            <w:tcW w:w="1356" w:type="pct"/>
          </w:tcPr>
          <w:p w14:paraId="45F8C4D3" w14:textId="056FAC49" w:rsidR="00A269F5" w:rsidRDefault="00011212" w:rsidP="002D61AE">
            <w:r>
              <w:t>Korkies</w:t>
            </w:r>
            <w:r w:rsidR="00F04A28">
              <w:t xml:space="preserve"> </w:t>
            </w:r>
          </w:p>
        </w:tc>
      </w:tr>
      <w:tr w:rsidR="00353AB8" w14:paraId="57D9AF4C" w14:textId="77777777" w:rsidTr="002740AC">
        <w:tc>
          <w:tcPr>
            <w:tcW w:w="1005" w:type="pct"/>
          </w:tcPr>
          <w:p w14:paraId="67AD3FFF" w14:textId="30C39DBC" w:rsidR="00353AB8" w:rsidRDefault="00000000" w:rsidP="00F04A28">
            <w:sdt>
              <w:sdtPr>
                <w:id w:val="-1850169682"/>
                <w:placeholder>
                  <w:docPart w:val="C9CDD76F9A064DF1AFE70B02FF709688"/>
                </w:placeholder>
                <w15:appearance w15:val="hidden"/>
              </w:sdtPr>
              <w:sdtContent>
                <w:r w:rsidR="003B4D75">
                  <w:t>Chris Garner</w:t>
                </w:r>
              </w:sdtContent>
            </w:sdt>
            <w:r w:rsidR="00F04A28">
              <w:t xml:space="preserve"> </w:t>
            </w:r>
          </w:p>
        </w:tc>
        <w:tc>
          <w:tcPr>
            <w:tcW w:w="1005" w:type="pct"/>
          </w:tcPr>
          <w:p w14:paraId="7C7D0FF2" w14:textId="1C670045" w:rsidR="00353AB8" w:rsidRDefault="00000000" w:rsidP="00F04A28">
            <w:sdt>
              <w:sdtPr>
                <w:id w:val="875424507"/>
                <w:placeholder>
                  <w:docPart w:val="79E900CA330C46FA9DFD3454752FED3F"/>
                </w:placeholder>
                <w15:appearance w15:val="hidden"/>
              </w:sdtPr>
              <w:sdtContent>
                <w:r w:rsidR="003B4D75">
                  <w:t>Seth Naranyo</w:t>
                </w:r>
              </w:sdtContent>
            </w:sdt>
            <w:r w:rsidR="00F04A28">
              <w:t xml:space="preserve"> </w:t>
            </w:r>
          </w:p>
        </w:tc>
        <w:tc>
          <w:tcPr>
            <w:tcW w:w="817" w:type="pct"/>
          </w:tcPr>
          <w:p w14:paraId="64D9AFD9" w14:textId="2C00CE19" w:rsidR="00353AB8" w:rsidRDefault="003E3031" w:rsidP="00F04A28">
            <w:r>
              <w:t>Andrew Harske</w:t>
            </w:r>
          </w:p>
        </w:tc>
        <w:tc>
          <w:tcPr>
            <w:tcW w:w="817" w:type="pct"/>
          </w:tcPr>
          <w:p w14:paraId="0E3BF845" w14:textId="164A1ECE" w:rsidR="00353AB8" w:rsidRDefault="00000000" w:rsidP="00F04A28">
            <w:sdt>
              <w:sdtPr>
                <w:id w:val="-771556505"/>
                <w:placeholder>
                  <w:docPart w:val="D55E9BEED7AD42358AF01B9C4F039ECF"/>
                </w:placeholder>
                <w15:appearance w15:val="hidden"/>
              </w:sdtPr>
              <w:sdtContent>
                <w:r w:rsidR="00011212">
                  <w:t>Trey Degracia</w:t>
                </w:r>
              </w:sdtContent>
            </w:sdt>
            <w:r w:rsidR="00F04A28">
              <w:t xml:space="preserve"> </w:t>
            </w:r>
          </w:p>
        </w:tc>
        <w:tc>
          <w:tcPr>
            <w:tcW w:w="1356" w:type="pct"/>
          </w:tcPr>
          <w:p w14:paraId="2DB019C7" w14:textId="7539411C" w:rsidR="00353AB8" w:rsidRDefault="00000000" w:rsidP="00F04A28">
            <w:sdt>
              <w:sdtPr>
                <w:id w:val="2015799310"/>
                <w:placeholder>
                  <w:docPart w:val="33A975E206F5430897189EFE44F81153"/>
                </w:placeholder>
                <w15:appearance w15:val="hidden"/>
              </w:sdtPr>
              <w:sdtContent>
                <w:r w:rsidR="00011212">
                  <w:t>Matthew SongSong</w:t>
                </w:r>
              </w:sdtContent>
            </w:sdt>
            <w:r w:rsidR="00F04A28">
              <w:t xml:space="preserve"> </w:t>
            </w:r>
          </w:p>
        </w:tc>
      </w:tr>
      <w:tr w:rsidR="00353AB8" w14:paraId="2E61DFCE" w14:textId="77777777" w:rsidTr="002740AC">
        <w:tc>
          <w:tcPr>
            <w:tcW w:w="1005" w:type="pct"/>
          </w:tcPr>
          <w:p w14:paraId="5526E5CD" w14:textId="01299010" w:rsidR="00353AB8" w:rsidRDefault="00000000" w:rsidP="00F04A28">
            <w:sdt>
              <w:sdtPr>
                <w:id w:val="-1944831568"/>
                <w:placeholder>
                  <w:docPart w:val="6109855FFB6B440EAB4A4D0AB934469B"/>
                </w:placeholder>
                <w15:appearance w15:val="hidden"/>
              </w:sdtPr>
              <w:sdtContent>
                <w:r w:rsidR="003B4D75">
                  <w:t>Phillip White</w:t>
                </w:r>
              </w:sdtContent>
            </w:sdt>
            <w:r w:rsidR="00F04A28">
              <w:t xml:space="preserve"> </w:t>
            </w:r>
          </w:p>
        </w:tc>
        <w:tc>
          <w:tcPr>
            <w:tcW w:w="1005" w:type="pct"/>
          </w:tcPr>
          <w:p w14:paraId="504AD897" w14:textId="2E8CCF44" w:rsidR="00353AB8" w:rsidRDefault="003B4D75" w:rsidP="00F04A28">
            <w:r>
              <w:t>Joaquin Munai</w:t>
            </w:r>
          </w:p>
        </w:tc>
        <w:tc>
          <w:tcPr>
            <w:tcW w:w="817" w:type="pct"/>
          </w:tcPr>
          <w:p w14:paraId="62640101" w14:textId="291DFFF4" w:rsidR="00353AB8" w:rsidRDefault="003E3031" w:rsidP="00F04A28">
            <w:r>
              <w:t>Samuel Slay</w:t>
            </w:r>
          </w:p>
        </w:tc>
        <w:tc>
          <w:tcPr>
            <w:tcW w:w="817" w:type="pct"/>
          </w:tcPr>
          <w:p w14:paraId="31876FA3" w14:textId="09CFA774" w:rsidR="00353AB8" w:rsidRDefault="00000000" w:rsidP="00F04A28">
            <w:sdt>
              <w:sdtPr>
                <w:id w:val="-1534571756"/>
                <w:placeholder>
                  <w:docPart w:val="D19A3DFE00BD4794B6E3D519D0FF227D"/>
                </w:placeholder>
                <w15:appearance w15:val="hidden"/>
              </w:sdtPr>
              <w:sdtContent>
                <w:r w:rsidR="00011212">
                  <w:t>Jordan Ragan</w:t>
                </w:r>
              </w:sdtContent>
            </w:sdt>
            <w:r w:rsidR="00F04A28">
              <w:t xml:space="preserve"> </w:t>
            </w:r>
          </w:p>
        </w:tc>
        <w:tc>
          <w:tcPr>
            <w:tcW w:w="1356" w:type="pct"/>
          </w:tcPr>
          <w:p w14:paraId="33D285C0" w14:textId="4A3EDA2F" w:rsidR="00353AB8" w:rsidRDefault="00000000" w:rsidP="00F04A28">
            <w:sdt>
              <w:sdtPr>
                <w:id w:val="1911041308"/>
                <w:placeholder>
                  <w:docPart w:val="C149EEF69BFA4B169A68A0DA0E83AE98"/>
                </w:placeholder>
                <w15:appearance w15:val="hidden"/>
              </w:sdtPr>
              <w:sdtContent>
                <w:r w:rsidR="00011212">
                  <w:t>Emiliano Lopez</w:t>
                </w:r>
              </w:sdtContent>
            </w:sdt>
            <w:r w:rsidR="00F04A28">
              <w:t xml:space="preserve"> </w:t>
            </w:r>
          </w:p>
        </w:tc>
      </w:tr>
      <w:tr w:rsidR="00353AB8" w14:paraId="6A756498" w14:textId="77777777" w:rsidTr="002740AC">
        <w:tc>
          <w:tcPr>
            <w:tcW w:w="1005" w:type="pct"/>
          </w:tcPr>
          <w:p w14:paraId="7BD3BF7E" w14:textId="2EF17991" w:rsidR="00353AB8" w:rsidRDefault="00000000" w:rsidP="00F04A28">
            <w:sdt>
              <w:sdtPr>
                <w:id w:val="-670487081"/>
                <w:placeholder>
                  <w:docPart w:val="11B7B1ACD2C1492FAB51C2161EA25AC1"/>
                </w:placeholder>
                <w15:appearance w15:val="hidden"/>
              </w:sdtPr>
              <w:sdtContent>
                <w:r w:rsidR="003B4D75">
                  <w:t>Ronny Moquete</w:t>
                </w:r>
              </w:sdtContent>
            </w:sdt>
            <w:r w:rsidR="00F04A28">
              <w:t xml:space="preserve"> </w:t>
            </w:r>
          </w:p>
        </w:tc>
        <w:tc>
          <w:tcPr>
            <w:tcW w:w="1005" w:type="pct"/>
          </w:tcPr>
          <w:p w14:paraId="056646EE" w14:textId="13E3743B" w:rsidR="00353AB8" w:rsidRDefault="00000000" w:rsidP="00F04A28">
            <w:sdt>
              <w:sdtPr>
                <w:id w:val="640387758"/>
                <w:placeholder>
                  <w:docPart w:val="9B5ED924BCA94FF5899A5E7532363260"/>
                </w:placeholder>
                <w15:appearance w15:val="hidden"/>
              </w:sdtPr>
              <w:sdtContent>
                <w:r w:rsidR="003B4D75">
                  <w:t>Garrett Parker</w:t>
                </w:r>
              </w:sdtContent>
            </w:sdt>
            <w:r w:rsidR="00F04A28">
              <w:t xml:space="preserve"> </w:t>
            </w:r>
          </w:p>
        </w:tc>
        <w:tc>
          <w:tcPr>
            <w:tcW w:w="817" w:type="pct"/>
          </w:tcPr>
          <w:p w14:paraId="3FBBB934" w14:textId="3066E361" w:rsidR="00353AB8" w:rsidRDefault="00000000" w:rsidP="00F04A28">
            <w:sdt>
              <w:sdtPr>
                <w:id w:val="1627113285"/>
                <w:placeholder>
                  <w:docPart w:val="77E12FBB707A46498DFFA7A69DE941E9"/>
                </w:placeholder>
                <w15:appearance w15:val="hidden"/>
              </w:sdtPr>
              <w:sdtContent>
                <w:r w:rsidR="003E3031">
                  <w:t>Taylor Milford</w:t>
                </w:r>
              </w:sdtContent>
            </w:sdt>
            <w:r w:rsidR="00F04A28">
              <w:t xml:space="preserve"> </w:t>
            </w:r>
          </w:p>
        </w:tc>
        <w:tc>
          <w:tcPr>
            <w:tcW w:w="817" w:type="pct"/>
          </w:tcPr>
          <w:p w14:paraId="1FBCE831" w14:textId="348C8A12" w:rsidR="00353AB8" w:rsidRDefault="00011212" w:rsidP="00F04A28">
            <w:r>
              <w:t>Trent Degracia</w:t>
            </w:r>
          </w:p>
        </w:tc>
        <w:tc>
          <w:tcPr>
            <w:tcW w:w="1356" w:type="pct"/>
          </w:tcPr>
          <w:p w14:paraId="2D2473A6" w14:textId="773E2693" w:rsidR="00353AB8" w:rsidRDefault="00175B2A" w:rsidP="00F04A28">
            <w:r>
              <w:t>Weston Abraham</w:t>
            </w:r>
          </w:p>
        </w:tc>
      </w:tr>
      <w:tr w:rsidR="00353AB8" w14:paraId="709779C0" w14:textId="77777777" w:rsidTr="002740AC">
        <w:tc>
          <w:tcPr>
            <w:tcW w:w="1005" w:type="pct"/>
          </w:tcPr>
          <w:p w14:paraId="34A10B63" w14:textId="319B4FF5" w:rsidR="00353AB8" w:rsidRDefault="003B4D75" w:rsidP="002D61AE">
            <w:r>
              <w:t>Duke Hunter</w:t>
            </w:r>
          </w:p>
        </w:tc>
        <w:tc>
          <w:tcPr>
            <w:tcW w:w="1005" w:type="pct"/>
          </w:tcPr>
          <w:p w14:paraId="213EAB96" w14:textId="2B465B08" w:rsidR="00353AB8" w:rsidRDefault="003B4D75" w:rsidP="002D61AE">
            <w:r>
              <w:t>Kevin Adams</w:t>
            </w:r>
          </w:p>
        </w:tc>
        <w:tc>
          <w:tcPr>
            <w:tcW w:w="817" w:type="pct"/>
          </w:tcPr>
          <w:p w14:paraId="7C494C11" w14:textId="67FE3093" w:rsidR="00353AB8" w:rsidRDefault="00C82C0F" w:rsidP="002D61AE">
            <w:r>
              <w:t>James Graham</w:t>
            </w:r>
          </w:p>
        </w:tc>
        <w:tc>
          <w:tcPr>
            <w:tcW w:w="817" w:type="pct"/>
          </w:tcPr>
          <w:p w14:paraId="22F81952" w14:textId="68F16E74" w:rsidR="00353AB8" w:rsidRDefault="00011212" w:rsidP="002D61AE">
            <w:r>
              <w:t>Ryan O’Steen</w:t>
            </w:r>
          </w:p>
        </w:tc>
        <w:tc>
          <w:tcPr>
            <w:tcW w:w="1356" w:type="pct"/>
          </w:tcPr>
          <w:p w14:paraId="22F01D0E" w14:textId="526A57BD" w:rsidR="00353AB8" w:rsidRDefault="00011212" w:rsidP="002D61AE">
            <w:r>
              <w:t>Sid</w:t>
            </w:r>
            <w:r w:rsidR="00F83524">
              <w:t>ney</w:t>
            </w:r>
            <w:r>
              <w:t xml:space="preserve"> </w:t>
            </w:r>
            <w:r w:rsidR="00B2407C">
              <w:t>Itelmong</w:t>
            </w:r>
          </w:p>
        </w:tc>
      </w:tr>
      <w:tr w:rsidR="00353AB8" w14:paraId="1603157C" w14:textId="77777777" w:rsidTr="002740AC">
        <w:tc>
          <w:tcPr>
            <w:tcW w:w="1005" w:type="pct"/>
          </w:tcPr>
          <w:p w14:paraId="7E26A884" w14:textId="495135A0" w:rsidR="00353AB8" w:rsidRDefault="003B4D75" w:rsidP="002D61AE">
            <w:r>
              <w:t>Chris King</w:t>
            </w:r>
          </w:p>
        </w:tc>
        <w:tc>
          <w:tcPr>
            <w:tcW w:w="1005" w:type="pct"/>
          </w:tcPr>
          <w:p w14:paraId="2C1BD434" w14:textId="09253A69" w:rsidR="00353AB8" w:rsidRDefault="003B4D75" w:rsidP="002D61AE">
            <w:r>
              <w:t>Arelius Davis</w:t>
            </w:r>
          </w:p>
        </w:tc>
        <w:tc>
          <w:tcPr>
            <w:tcW w:w="817" w:type="pct"/>
          </w:tcPr>
          <w:p w14:paraId="42A8994B" w14:textId="0DD87963" w:rsidR="00353AB8" w:rsidRDefault="00C82C0F" w:rsidP="002D61AE">
            <w:r>
              <w:t>Jonah Bramlett</w:t>
            </w:r>
          </w:p>
        </w:tc>
        <w:tc>
          <w:tcPr>
            <w:tcW w:w="817" w:type="pct"/>
          </w:tcPr>
          <w:p w14:paraId="590DBA3F" w14:textId="09C9E708" w:rsidR="00353AB8" w:rsidRDefault="00011212" w:rsidP="002D61AE">
            <w:r>
              <w:t>Tanner Cotton</w:t>
            </w:r>
          </w:p>
        </w:tc>
        <w:tc>
          <w:tcPr>
            <w:tcW w:w="1356" w:type="pct"/>
          </w:tcPr>
          <w:p w14:paraId="7EAEE138" w14:textId="713663A7" w:rsidR="00353AB8" w:rsidRDefault="00FC2E4F" w:rsidP="002D61AE">
            <w:r>
              <w:t>Dalton</w:t>
            </w:r>
            <w:r w:rsidR="000C1473">
              <w:t xml:space="preserve"> </w:t>
            </w:r>
            <w:r w:rsidR="000C1473" w:rsidRPr="000C1473">
              <w:t>Stewart</w:t>
            </w:r>
          </w:p>
        </w:tc>
      </w:tr>
      <w:tr w:rsidR="00353AB8" w14:paraId="03DEBBDE" w14:textId="77777777" w:rsidTr="002740AC">
        <w:tc>
          <w:tcPr>
            <w:tcW w:w="1005" w:type="pct"/>
          </w:tcPr>
          <w:p w14:paraId="0F5BFE81" w14:textId="71D1B2E2" w:rsidR="00353AB8" w:rsidRDefault="003B4D75" w:rsidP="002D61AE">
            <w:r>
              <w:t>Alex Gonzalez</w:t>
            </w:r>
          </w:p>
        </w:tc>
        <w:tc>
          <w:tcPr>
            <w:tcW w:w="1005" w:type="pct"/>
          </w:tcPr>
          <w:p w14:paraId="573F6724" w14:textId="50C9AFFA" w:rsidR="00353AB8" w:rsidRDefault="003B4D75" w:rsidP="002D61AE">
            <w:r>
              <w:t>Alexander Cash</w:t>
            </w:r>
          </w:p>
        </w:tc>
        <w:tc>
          <w:tcPr>
            <w:tcW w:w="817" w:type="pct"/>
          </w:tcPr>
          <w:p w14:paraId="3664A679" w14:textId="3A12FB65" w:rsidR="00353AB8" w:rsidRDefault="00C82C0F" w:rsidP="002D61AE">
            <w:r>
              <w:t>Tyler Twigg</w:t>
            </w:r>
          </w:p>
        </w:tc>
        <w:tc>
          <w:tcPr>
            <w:tcW w:w="817" w:type="pct"/>
          </w:tcPr>
          <w:p w14:paraId="4E5333FE" w14:textId="62678DFC" w:rsidR="00353AB8" w:rsidRDefault="00011212" w:rsidP="002D61AE">
            <w:r>
              <w:t>AJ Coker</w:t>
            </w:r>
          </w:p>
        </w:tc>
        <w:tc>
          <w:tcPr>
            <w:tcW w:w="1356" w:type="pct"/>
          </w:tcPr>
          <w:p w14:paraId="68FE6E6A" w14:textId="484ED502" w:rsidR="00353AB8" w:rsidRDefault="00F8742A" w:rsidP="002D61AE">
            <w:r>
              <w:t>Lorenzo Juarez</w:t>
            </w:r>
          </w:p>
        </w:tc>
      </w:tr>
      <w:tr w:rsidR="00353AB8" w14:paraId="210316A1" w14:textId="77777777" w:rsidTr="002740AC">
        <w:tc>
          <w:tcPr>
            <w:tcW w:w="1005" w:type="pct"/>
          </w:tcPr>
          <w:p w14:paraId="12D9E195" w14:textId="21BD5E8D" w:rsidR="00353AB8" w:rsidRDefault="003B4D75" w:rsidP="002D61AE">
            <w:r>
              <w:t>Richard Weems</w:t>
            </w:r>
          </w:p>
        </w:tc>
        <w:tc>
          <w:tcPr>
            <w:tcW w:w="1005" w:type="pct"/>
          </w:tcPr>
          <w:p w14:paraId="4BAFD1DE" w14:textId="59EE7F47" w:rsidR="00353AB8" w:rsidRDefault="00A37E5A" w:rsidP="002D61AE">
            <w:r>
              <w:t>Hendrik Witherell</w:t>
            </w:r>
          </w:p>
        </w:tc>
        <w:tc>
          <w:tcPr>
            <w:tcW w:w="817" w:type="pct"/>
          </w:tcPr>
          <w:p w14:paraId="33130917" w14:textId="76F02D08" w:rsidR="00353AB8" w:rsidRDefault="00C82C0F" w:rsidP="002D61AE">
            <w:r>
              <w:t>Jeremy Render</w:t>
            </w:r>
          </w:p>
        </w:tc>
        <w:tc>
          <w:tcPr>
            <w:tcW w:w="817" w:type="pct"/>
          </w:tcPr>
          <w:p w14:paraId="7C509038" w14:textId="3B11006D" w:rsidR="00353AB8" w:rsidRDefault="00011212" w:rsidP="002D61AE">
            <w:r>
              <w:t xml:space="preserve">Brayden Pelkey </w:t>
            </w:r>
          </w:p>
        </w:tc>
        <w:tc>
          <w:tcPr>
            <w:tcW w:w="1356" w:type="pct"/>
          </w:tcPr>
          <w:p w14:paraId="39B99E85" w14:textId="5AF6AB16" w:rsidR="00353AB8" w:rsidRDefault="00F8742A" w:rsidP="002D61AE">
            <w:r>
              <w:t>Brandon Moen</w:t>
            </w:r>
          </w:p>
        </w:tc>
      </w:tr>
      <w:tr w:rsidR="00353AB8" w14:paraId="5DF759A7" w14:textId="77777777" w:rsidTr="002740AC">
        <w:tc>
          <w:tcPr>
            <w:tcW w:w="1005" w:type="pct"/>
          </w:tcPr>
          <w:p w14:paraId="0E87EED1" w14:textId="54D4DE72" w:rsidR="00353AB8" w:rsidRDefault="003B4D75" w:rsidP="002D61AE">
            <w:r>
              <w:t>Jimmy Cobb</w:t>
            </w:r>
          </w:p>
        </w:tc>
        <w:tc>
          <w:tcPr>
            <w:tcW w:w="1005" w:type="pct"/>
          </w:tcPr>
          <w:p w14:paraId="0FE1709D" w14:textId="7D02880C" w:rsidR="00353AB8" w:rsidRDefault="00A37E5A" w:rsidP="002D61AE">
            <w:r>
              <w:t>Gustaro Gutierrez</w:t>
            </w:r>
          </w:p>
        </w:tc>
        <w:tc>
          <w:tcPr>
            <w:tcW w:w="817" w:type="pct"/>
          </w:tcPr>
          <w:p w14:paraId="56AA02B6" w14:textId="427CA2DA" w:rsidR="00353AB8" w:rsidRDefault="00C82C0F" w:rsidP="002D61AE">
            <w:r>
              <w:t>Zack Murphy</w:t>
            </w:r>
          </w:p>
        </w:tc>
        <w:tc>
          <w:tcPr>
            <w:tcW w:w="817" w:type="pct"/>
          </w:tcPr>
          <w:p w14:paraId="5336EB7D" w14:textId="6FDE1F27" w:rsidR="00353AB8" w:rsidRDefault="00011212" w:rsidP="002D61AE">
            <w:r>
              <w:t>Taylor Degracia</w:t>
            </w:r>
          </w:p>
        </w:tc>
        <w:tc>
          <w:tcPr>
            <w:tcW w:w="1356" w:type="pct"/>
          </w:tcPr>
          <w:p w14:paraId="7CF4FF69" w14:textId="32A17701" w:rsidR="00353AB8" w:rsidRDefault="001B2038" w:rsidP="002D61AE">
            <w:r w:rsidRPr="001B2038">
              <w:t>Alex</w:t>
            </w:r>
            <w:r w:rsidRPr="001B2038">
              <w:t xml:space="preserve"> </w:t>
            </w:r>
            <w:r w:rsidR="00F8742A">
              <w:t>Roysden</w:t>
            </w:r>
            <w:r w:rsidR="00FC0CEE">
              <w:t xml:space="preserve"> </w:t>
            </w:r>
          </w:p>
        </w:tc>
      </w:tr>
      <w:tr w:rsidR="00353AB8" w14:paraId="10867F83" w14:textId="77777777" w:rsidTr="002740AC">
        <w:tc>
          <w:tcPr>
            <w:tcW w:w="1005" w:type="pct"/>
          </w:tcPr>
          <w:p w14:paraId="753734E8" w14:textId="7C53D83F" w:rsidR="00353AB8" w:rsidRDefault="003B4D75" w:rsidP="002D61AE">
            <w:r>
              <w:t>Robbie Talbert</w:t>
            </w:r>
          </w:p>
        </w:tc>
        <w:tc>
          <w:tcPr>
            <w:tcW w:w="1005" w:type="pct"/>
          </w:tcPr>
          <w:p w14:paraId="61F58EEE" w14:textId="487070B0" w:rsidR="00353AB8" w:rsidRDefault="00A37E5A" w:rsidP="002D61AE">
            <w:r>
              <w:t>Brandon Hosher</w:t>
            </w:r>
          </w:p>
        </w:tc>
        <w:tc>
          <w:tcPr>
            <w:tcW w:w="817" w:type="pct"/>
          </w:tcPr>
          <w:p w14:paraId="24793AF8" w14:textId="13500F6A" w:rsidR="00353AB8" w:rsidRDefault="00C82C0F" w:rsidP="002D61AE">
            <w:r>
              <w:t>Aislon Raldes</w:t>
            </w:r>
          </w:p>
        </w:tc>
        <w:tc>
          <w:tcPr>
            <w:tcW w:w="817" w:type="pct"/>
          </w:tcPr>
          <w:p w14:paraId="59D81542" w14:textId="12413A32" w:rsidR="00353AB8" w:rsidRDefault="00011212" w:rsidP="002D61AE">
            <w:r>
              <w:t>Earl Pettee</w:t>
            </w:r>
          </w:p>
        </w:tc>
        <w:tc>
          <w:tcPr>
            <w:tcW w:w="1356" w:type="pct"/>
          </w:tcPr>
          <w:p w14:paraId="51B464A9" w14:textId="7862E8B2" w:rsidR="00353AB8" w:rsidRDefault="00B10364" w:rsidP="002D61AE">
            <w:r w:rsidRPr="00B10364">
              <w:t>F</w:t>
            </w:r>
            <w:r w:rsidR="009623C3">
              <w:t>re</w:t>
            </w:r>
            <w:r w:rsidRPr="00B10364">
              <w:t>d</w:t>
            </w:r>
            <w:r w:rsidRPr="00B10364">
              <w:t xml:space="preserve"> </w:t>
            </w:r>
            <w:r w:rsidR="00F8742A">
              <w:t>Sig</w:t>
            </w:r>
            <w:r w:rsidR="009623C3">
              <w:t>r</w:t>
            </w:r>
            <w:r w:rsidR="00F8742A">
              <w:t xml:space="preserve">ah </w:t>
            </w:r>
          </w:p>
        </w:tc>
      </w:tr>
      <w:tr w:rsidR="00353AB8" w14:paraId="7745238D" w14:textId="77777777" w:rsidTr="002740AC">
        <w:tc>
          <w:tcPr>
            <w:tcW w:w="1005" w:type="pct"/>
          </w:tcPr>
          <w:p w14:paraId="12D68F72" w14:textId="125F11CA" w:rsidR="00353AB8" w:rsidRDefault="003B4D75" w:rsidP="002D61AE">
            <w:r>
              <w:t>Tri Overby</w:t>
            </w:r>
          </w:p>
        </w:tc>
        <w:tc>
          <w:tcPr>
            <w:tcW w:w="1005" w:type="pct"/>
          </w:tcPr>
          <w:p w14:paraId="4C49CD7F" w14:textId="3007B5B6" w:rsidR="00353AB8" w:rsidRDefault="00A37E5A" w:rsidP="002D61AE">
            <w:r>
              <w:t>Baylin Oswalt</w:t>
            </w:r>
          </w:p>
        </w:tc>
        <w:tc>
          <w:tcPr>
            <w:tcW w:w="817" w:type="pct"/>
          </w:tcPr>
          <w:p w14:paraId="465D6D1C" w14:textId="106CE919" w:rsidR="00353AB8" w:rsidRDefault="00C82C0F" w:rsidP="002D61AE">
            <w:r>
              <w:t>Ladarious Thicklin</w:t>
            </w:r>
          </w:p>
        </w:tc>
        <w:tc>
          <w:tcPr>
            <w:tcW w:w="817" w:type="pct"/>
          </w:tcPr>
          <w:p w14:paraId="092F9B33" w14:textId="446BF0CE" w:rsidR="00353AB8" w:rsidRDefault="00011212" w:rsidP="002D61AE">
            <w:r>
              <w:t>Baryton Miller</w:t>
            </w:r>
          </w:p>
        </w:tc>
        <w:tc>
          <w:tcPr>
            <w:tcW w:w="1356" w:type="pct"/>
          </w:tcPr>
          <w:p w14:paraId="0261A6B5" w14:textId="4C327FAF" w:rsidR="00353AB8" w:rsidRDefault="00F8742A" w:rsidP="002D61AE">
            <w:r>
              <w:t>LaRobert Scott</w:t>
            </w:r>
            <w:r w:rsidR="006B06C2">
              <w:t>y</w:t>
            </w:r>
          </w:p>
        </w:tc>
      </w:tr>
      <w:tr w:rsidR="00353AB8" w14:paraId="1E9FC214" w14:textId="77777777" w:rsidTr="002740AC">
        <w:tc>
          <w:tcPr>
            <w:tcW w:w="1005" w:type="pct"/>
          </w:tcPr>
          <w:p w14:paraId="3271C21A" w14:textId="3683378A" w:rsidR="00353AB8" w:rsidRDefault="003B4D75" w:rsidP="002D61AE">
            <w:r>
              <w:t>Ryan Earnest</w:t>
            </w:r>
          </w:p>
        </w:tc>
        <w:tc>
          <w:tcPr>
            <w:tcW w:w="1005" w:type="pct"/>
          </w:tcPr>
          <w:p w14:paraId="51301CD0" w14:textId="71EF15DB" w:rsidR="00353AB8" w:rsidRDefault="00A37E5A" w:rsidP="002D61AE">
            <w:r>
              <w:t>Colin Humphrey</w:t>
            </w:r>
          </w:p>
        </w:tc>
        <w:tc>
          <w:tcPr>
            <w:tcW w:w="817" w:type="pct"/>
          </w:tcPr>
          <w:p w14:paraId="3DCE2856" w14:textId="69C5FA96" w:rsidR="00353AB8" w:rsidRDefault="00C82C0F" w:rsidP="002D61AE">
            <w:r>
              <w:t>Steven Talley</w:t>
            </w:r>
          </w:p>
        </w:tc>
        <w:tc>
          <w:tcPr>
            <w:tcW w:w="817" w:type="pct"/>
          </w:tcPr>
          <w:p w14:paraId="28EE3DBD" w14:textId="6A00D8DD" w:rsidR="00353AB8" w:rsidRDefault="00011212" w:rsidP="002D61AE">
            <w:r>
              <w:t>Connor Willis</w:t>
            </w:r>
          </w:p>
        </w:tc>
        <w:tc>
          <w:tcPr>
            <w:tcW w:w="1356" w:type="pct"/>
          </w:tcPr>
          <w:p w14:paraId="56C354F9" w14:textId="637EAC50" w:rsidR="00353AB8" w:rsidRDefault="00F8742A" w:rsidP="002D61AE">
            <w:r>
              <w:t>Mangar</w:t>
            </w:r>
            <w:r w:rsidR="00EF7320">
              <w:t>f</w:t>
            </w:r>
            <w:r>
              <w:t>i</w:t>
            </w:r>
            <w:r w:rsidR="00FC0CEE">
              <w:t>r</w:t>
            </w:r>
            <w:r>
              <w:t xml:space="preserve"> Duke</w:t>
            </w:r>
          </w:p>
        </w:tc>
      </w:tr>
      <w:tr w:rsidR="00353AB8" w14:paraId="753746A5" w14:textId="77777777" w:rsidTr="002740AC">
        <w:tc>
          <w:tcPr>
            <w:tcW w:w="1005" w:type="pct"/>
          </w:tcPr>
          <w:p w14:paraId="71E54923" w14:textId="0B979C5C" w:rsidR="00353AB8" w:rsidRDefault="003B4D75" w:rsidP="002D61AE">
            <w:r>
              <w:t>Blaine Miller</w:t>
            </w:r>
          </w:p>
        </w:tc>
        <w:tc>
          <w:tcPr>
            <w:tcW w:w="1005" w:type="pct"/>
          </w:tcPr>
          <w:p w14:paraId="0433B5AF" w14:textId="1D821596" w:rsidR="00353AB8" w:rsidRDefault="00A37E5A" w:rsidP="002D61AE">
            <w:r>
              <w:t>Edgardo Rivera</w:t>
            </w:r>
          </w:p>
        </w:tc>
        <w:tc>
          <w:tcPr>
            <w:tcW w:w="817" w:type="pct"/>
          </w:tcPr>
          <w:p w14:paraId="4ECDB8B0" w14:textId="1BD51CB4" w:rsidR="00353AB8" w:rsidRDefault="00011212" w:rsidP="002D61AE">
            <w:r>
              <w:t>Luis Luna</w:t>
            </w:r>
          </w:p>
        </w:tc>
        <w:tc>
          <w:tcPr>
            <w:tcW w:w="817" w:type="pct"/>
          </w:tcPr>
          <w:p w14:paraId="45332808" w14:textId="06B737EB" w:rsidR="00353AB8" w:rsidRDefault="00011212" w:rsidP="002D61AE">
            <w:r>
              <w:t>Jordan Auera</w:t>
            </w:r>
          </w:p>
        </w:tc>
        <w:tc>
          <w:tcPr>
            <w:tcW w:w="1356" w:type="pct"/>
          </w:tcPr>
          <w:p w14:paraId="56938A8E" w14:textId="73192652" w:rsidR="00353AB8" w:rsidRDefault="00F8742A" w:rsidP="002D61AE">
            <w:r>
              <w:t>Travis Crawfor</w:t>
            </w:r>
            <w:r w:rsidR="00482CE1">
              <w:t>d</w:t>
            </w:r>
          </w:p>
        </w:tc>
      </w:tr>
      <w:tr w:rsidR="00353AB8" w14:paraId="1BBF4C0E" w14:textId="77777777" w:rsidTr="002740AC">
        <w:tc>
          <w:tcPr>
            <w:tcW w:w="1005" w:type="pct"/>
          </w:tcPr>
          <w:p w14:paraId="649E18B5" w14:textId="3CCEDBE4" w:rsidR="00353AB8" w:rsidRDefault="003B4D75" w:rsidP="002D61AE">
            <w:r>
              <w:t>Kevin Boatner</w:t>
            </w:r>
          </w:p>
        </w:tc>
        <w:tc>
          <w:tcPr>
            <w:tcW w:w="1005" w:type="pct"/>
          </w:tcPr>
          <w:p w14:paraId="2026BFD5" w14:textId="3ECEC75A" w:rsidR="00353AB8" w:rsidRDefault="00A37E5A" w:rsidP="002D61AE">
            <w:r>
              <w:t>Ian Cochran</w:t>
            </w:r>
          </w:p>
        </w:tc>
        <w:tc>
          <w:tcPr>
            <w:tcW w:w="817" w:type="pct"/>
          </w:tcPr>
          <w:p w14:paraId="099A0D53" w14:textId="597BEBB4" w:rsidR="00353AB8" w:rsidRDefault="00011212" w:rsidP="002D61AE">
            <w:r>
              <w:t>Joshua Luna</w:t>
            </w:r>
          </w:p>
        </w:tc>
        <w:tc>
          <w:tcPr>
            <w:tcW w:w="817" w:type="pct"/>
          </w:tcPr>
          <w:p w14:paraId="75FDCC71" w14:textId="74B6DFCF" w:rsidR="00353AB8" w:rsidRDefault="00011212" w:rsidP="002D61AE">
            <w:r>
              <w:t>Carter McKinstry</w:t>
            </w:r>
          </w:p>
        </w:tc>
        <w:tc>
          <w:tcPr>
            <w:tcW w:w="1356" w:type="pct"/>
          </w:tcPr>
          <w:p w14:paraId="2498FA19" w14:textId="3AEDD339" w:rsidR="00353AB8" w:rsidRDefault="00F8742A" w:rsidP="002D61AE">
            <w:r>
              <w:t>Jeffrey Andrew</w:t>
            </w:r>
          </w:p>
        </w:tc>
      </w:tr>
      <w:tr w:rsidR="00353AB8" w14:paraId="6F9AF9A7" w14:textId="77777777" w:rsidTr="002740AC">
        <w:tc>
          <w:tcPr>
            <w:tcW w:w="1005" w:type="pct"/>
          </w:tcPr>
          <w:p w14:paraId="14D566B1" w14:textId="242C098A" w:rsidR="00353AB8" w:rsidRDefault="003B4D75" w:rsidP="002D61AE">
            <w:r>
              <w:t>Whiskie Jackson</w:t>
            </w:r>
          </w:p>
        </w:tc>
        <w:tc>
          <w:tcPr>
            <w:tcW w:w="1005" w:type="pct"/>
          </w:tcPr>
          <w:p w14:paraId="59D15137" w14:textId="221633A3" w:rsidR="00353AB8" w:rsidRDefault="00A37E5A" w:rsidP="002D61AE">
            <w:r>
              <w:t>Shan Rose</w:t>
            </w:r>
          </w:p>
        </w:tc>
        <w:tc>
          <w:tcPr>
            <w:tcW w:w="817" w:type="pct"/>
          </w:tcPr>
          <w:p w14:paraId="4E259EAB" w14:textId="77777777" w:rsidR="00353AB8" w:rsidRDefault="00353AB8" w:rsidP="002D61AE"/>
        </w:tc>
        <w:tc>
          <w:tcPr>
            <w:tcW w:w="817" w:type="pct"/>
          </w:tcPr>
          <w:p w14:paraId="1444F159" w14:textId="77777777" w:rsidR="00353AB8" w:rsidRDefault="00353AB8" w:rsidP="002D61AE"/>
        </w:tc>
        <w:tc>
          <w:tcPr>
            <w:tcW w:w="1356" w:type="pct"/>
          </w:tcPr>
          <w:p w14:paraId="33EB9409" w14:textId="77777777" w:rsidR="00353AB8" w:rsidRDefault="00353AB8" w:rsidP="002D61AE"/>
        </w:tc>
      </w:tr>
      <w:tr w:rsidR="00353AB8" w14:paraId="61964E83" w14:textId="77777777" w:rsidTr="002740AC">
        <w:tc>
          <w:tcPr>
            <w:tcW w:w="1005" w:type="pct"/>
          </w:tcPr>
          <w:p w14:paraId="27687A73" w14:textId="6549CE77" w:rsidR="00353AB8" w:rsidRDefault="003B4D75" w:rsidP="002D61AE">
            <w:r>
              <w:t>Keithman Robinson</w:t>
            </w:r>
          </w:p>
        </w:tc>
        <w:tc>
          <w:tcPr>
            <w:tcW w:w="1005" w:type="pct"/>
          </w:tcPr>
          <w:p w14:paraId="6E2E4E23" w14:textId="5FAD4876" w:rsidR="00353AB8" w:rsidRDefault="00A37E5A" w:rsidP="002D61AE">
            <w:r>
              <w:t>Nicholas Neely</w:t>
            </w:r>
          </w:p>
        </w:tc>
        <w:tc>
          <w:tcPr>
            <w:tcW w:w="817" w:type="pct"/>
          </w:tcPr>
          <w:p w14:paraId="0178960C" w14:textId="77777777" w:rsidR="00353AB8" w:rsidRDefault="00353AB8" w:rsidP="002D61AE"/>
        </w:tc>
        <w:tc>
          <w:tcPr>
            <w:tcW w:w="817" w:type="pct"/>
          </w:tcPr>
          <w:p w14:paraId="0A20EB42" w14:textId="77777777" w:rsidR="00353AB8" w:rsidRDefault="00353AB8" w:rsidP="002D61AE"/>
        </w:tc>
        <w:tc>
          <w:tcPr>
            <w:tcW w:w="1356" w:type="pct"/>
          </w:tcPr>
          <w:p w14:paraId="2BEDEC7D" w14:textId="77777777" w:rsidR="00353AB8" w:rsidRDefault="00353AB8" w:rsidP="002D61AE"/>
        </w:tc>
      </w:tr>
      <w:tr w:rsidR="00353AB8" w14:paraId="7C04E5E9" w14:textId="77777777" w:rsidTr="002740AC">
        <w:tc>
          <w:tcPr>
            <w:tcW w:w="1005" w:type="pct"/>
          </w:tcPr>
          <w:p w14:paraId="5E4EEAA4" w14:textId="1ED4D82C" w:rsidR="00353AB8" w:rsidRDefault="003B4D75" w:rsidP="002D61AE">
            <w:r>
              <w:t>Blake Green</w:t>
            </w:r>
          </w:p>
        </w:tc>
        <w:tc>
          <w:tcPr>
            <w:tcW w:w="1005" w:type="pct"/>
          </w:tcPr>
          <w:p w14:paraId="148C7F15" w14:textId="395EE9E0" w:rsidR="00353AB8" w:rsidRDefault="003E3031" w:rsidP="002D61AE">
            <w:r>
              <w:t>Ashton Puluis</w:t>
            </w:r>
          </w:p>
        </w:tc>
        <w:tc>
          <w:tcPr>
            <w:tcW w:w="817" w:type="pct"/>
          </w:tcPr>
          <w:p w14:paraId="6CF3F283" w14:textId="77777777" w:rsidR="00353AB8" w:rsidRDefault="00353AB8" w:rsidP="002D61AE"/>
        </w:tc>
        <w:tc>
          <w:tcPr>
            <w:tcW w:w="817" w:type="pct"/>
          </w:tcPr>
          <w:p w14:paraId="65AB7A08" w14:textId="77777777" w:rsidR="00353AB8" w:rsidRDefault="00353AB8" w:rsidP="002D61AE"/>
        </w:tc>
        <w:tc>
          <w:tcPr>
            <w:tcW w:w="1356" w:type="pct"/>
          </w:tcPr>
          <w:p w14:paraId="7E757B37" w14:textId="77777777" w:rsidR="00353AB8" w:rsidRDefault="00353AB8" w:rsidP="002D61AE"/>
        </w:tc>
      </w:tr>
      <w:tr w:rsidR="00353AB8" w14:paraId="478CC3F7" w14:textId="77777777" w:rsidTr="002740AC">
        <w:tc>
          <w:tcPr>
            <w:tcW w:w="1005" w:type="pct"/>
          </w:tcPr>
          <w:p w14:paraId="62F52270" w14:textId="62A6808C" w:rsidR="00353AB8" w:rsidRDefault="003B4D75" w:rsidP="002D61AE">
            <w:r>
              <w:t>Timothy Holloway</w:t>
            </w:r>
          </w:p>
        </w:tc>
        <w:tc>
          <w:tcPr>
            <w:tcW w:w="1005" w:type="pct"/>
          </w:tcPr>
          <w:p w14:paraId="71371A32" w14:textId="1473652C" w:rsidR="00353AB8" w:rsidRDefault="003E3031" w:rsidP="002D61AE">
            <w:r>
              <w:t>Michael Bettencourt</w:t>
            </w:r>
          </w:p>
        </w:tc>
        <w:tc>
          <w:tcPr>
            <w:tcW w:w="817" w:type="pct"/>
          </w:tcPr>
          <w:p w14:paraId="69F4E580" w14:textId="77777777" w:rsidR="00353AB8" w:rsidRDefault="00353AB8" w:rsidP="002D61AE"/>
        </w:tc>
        <w:tc>
          <w:tcPr>
            <w:tcW w:w="817" w:type="pct"/>
          </w:tcPr>
          <w:p w14:paraId="73154AB8" w14:textId="77777777" w:rsidR="00353AB8" w:rsidRDefault="00353AB8" w:rsidP="002D61AE"/>
        </w:tc>
        <w:tc>
          <w:tcPr>
            <w:tcW w:w="1356" w:type="pct"/>
          </w:tcPr>
          <w:p w14:paraId="12E07247" w14:textId="77777777" w:rsidR="00353AB8" w:rsidRDefault="00353AB8" w:rsidP="002D61AE"/>
        </w:tc>
      </w:tr>
      <w:tr w:rsidR="00353AB8" w14:paraId="2AF0B7A4" w14:textId="77777777" w:rsidTr="002740AC">
        <w:tc>
          <w:tcPr>
            <w:tcW w:w="1005" w:type="pct"/>
          </w:tcPr>
          <w:p w14:paraId="7E46C114" w14:textId="0C0DFDFD" w:rsidR="00353AB8" w:rsidRDefault="00D5182F" w:rsidP="002D61AE">
            <w:r>
              <w:t>Cameron Greathouse</w:t>
            </w:r>
          </w:p>
        </w:tc>
        <w:tc>
          <w:tcPr>
            <w:tcW w:w="1005" w:type="pct"/>
          </w:tcPr>
          <w:p w14:paraId="7B6A211C" w14:textId="6F982BAB" w:rsidR="00353AB8" w:rsidRDefault="003E3031" w:rsidP="002D61AE">
            <w:r>
              <w:t>Jose Hernandez</w:t>
            </w:r>
          </w:p>
        </w:tc>
        <w:tc>
          <w:tcPr>
            <w:tcW w:w="817" w:type="pct"/>
          </w:tcPr>
          <w:p w14:paraId="31853153" w14:textId="77777777" w:rsidR="00353AB8" w:rsidRDefault="00353AB8" w:rsidP="002D61AE"/>
        </w:tc>
        <w:tc>
          <w:tcPr>
            <w:tcW w:w="817" w:type="pct"/>
          </w:tcPr>
          <w:p w14:paraId="5DC20442" w14:textId="77777777" w:rsidR="00353AB8" w:rsidRDefault="00353AB8" w:rsidP="002D61AE"/>
        </w:tc>
        <w:tc>
          <w:tcPr>
            <w:tcW w:w="1356" w:type="pct"/>
          </w:tcPr>
          <w:p w14:paraId="772A4046" w14:textId="77777777" w:rsidR="00353AB8" w:rsidRDefault="00353AB8" w:rsidP="002D61AE"/>
        </w:tc>
      </w:tr>
      <w:tr w:rsidR="00353AB8" w14:paraId="5B5C6DE9" w14:textId="77777777" w:rsidTr="002740AC">
        <w:tc>
          <w:tcPr>
            <w:tcW w:w="1005" w:type="pct"/>
          </w:tcPr>
          <w:p w14:paraId="6FC1CBF1" w14:textId="77777777" w:rsidR="00353AB8" w:rsidRDefault="00353AB8" w:rsidP="002D61AE"/>
        </w:tc>
        <w:tc>
          <w:tcPr>
            <w:tcW w:w="1005" w:type="pct"/>
          </w:tcPr>
          <w:p w14:paraId="78B9D3AF" w14:textId="7FE4EFC1" w:rsidR="00353AB8" w:rsidRDefault="003E3031" w:rsidP="002D61AE">
            <w:r>
              <w:t>Dawson Whitten</w:t>
            </w:r>
          </w:p>
        </w:tc>
        <w:tc>
          <w:tcPr>
            <w:tcW w:w="817" w:type="pct"/>
          </w:tcPr>
          <w:p w14:paraId="0BFAD996" w14:textId="77777777" w:rsidR="00353AB8" w:rsidRDefault="00353AB8" w:rsidP="002D61AE"/>
        </w:tc>
        <w:tc>
          <w:tcPr>
            <w:tcW w:w="817" w:type="pct"/>
          </w:tcPr>
          <w:p w14:paraId="317A1075" w14:textId="77777777" w:rsidR="00353AB8" w:rsidRDefault="00353AB8" w:rsidP="002D61AE"/>
        </w:tc>
        <w:tc>
          <w:tcPr>
            <w:tcW w:w="1356" w:type="pct"/>
          </w:tcPr>
          <w:p w14:paraId="32D61E7D" w14:textId="77777777" w:rsidR="00353AB8" w:rsidRDefault="00353AB8" w:rsidP="002D61AE"/>
        </w:tc>
      </w:tr>
      <w:tr w:rsidR="00353AB8" w14:paraId="2FD17601" w14:textId="77777777" w:rsidTr="002740AC">
        <w:tc>
          <w:tcPr>
            <w:tcW w:w="1005" w:type="pct"/>
          </w:tcPr>
          <w:p w14:paraId="03F16EF2" w14:textId="77777777" w:rsidR="00353AB8" w:rsidRDefault="00353AB8" w:rsidP="002D61AE"/>
        </w:tc>
        <w:tc>
          <w:tcPr>
            <w:tcW w:w="1005" w:type="pct"/>
          </w:tcPr>
          <w:p w14:paraId="6039F196" w14:textId="6CA2480D" w:rsidR="00353AB8" w:rsidRDefault="003E3031" w:rsidP="002D61AE">
            <w:r>
              <w:t>Armando Pascual</w:t>
            </w:r>
          </w:p>
        </w:tc>
        <w:tc>
          <w:tcPr>
            <w:tcW w:w="817" w:type="pct"/>
          </w:tcPr>
          <w:p w14:paraId="29F5DFC2" w14:textId="77777777" w:rsidR="00353AB8" w:rsidRDefault="00353AB8" w:rsidP="002D61AE"/>
        </w:tc>
        <w:tc>
          <w:tcPr>
            <w:tcW w:w="817" w:type="pct"/>
          </w:tcPr>
          <w:p w14:paraId="5895EE44" w14:textId="77777777" w:rsidR="00353AB8" w:rsidRDefault="00353AB8" w:rsidP="002D61AE"/>
        </w:tc>
        <w:tc>
          <w:tcPr>
            <w:tcW w:w="1356" w:type="pct"/>
          </w:tcPr>
          <w:p w14:paraId="0AE289E9" w14:textId="77777777" w:rsidR="00353AB8" w:rsidRDefault="00353AB8" w:rsidP="002D61AE"/>
        </w:tc>
      </w:tr>
    </w:tbl>
    <w:p w14:paraId="11A8CD59" w14:textId="1EF45DCE" w:rsidR="00A2043A" w:rsidRDefault="003E3031" w:rsidP="006D4509">
      <w:r>
        <w:tab/>
      </w:r>
      <w:r>
        <w:tab/>
      </w:r>
      <w:r>
        <w:tab/>
      </w:r>
      <w:r>
        <w:tab/>
        <w:t>Terrell Heath</w:t>
      </w:r>
    </w:p>
    <w:p w14:paraId="0E8E762A" w14:textId="19624CC1" w:rsidR="003E3031" w:rsidRDefault="003E3031" w:rsidP="006D4509">
      <w:r>
        <w:tab/>
      </w:r>
      <w:r>
        <w:tab/>
      </w:r>
      <w:r>
        <w:tab/>
      </w:r>
      <w:r>
        <w:tab/>
        <w:t>Adam Olszal</w:t>
      </w:r>
    </w:p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808"/>
        <w:gridCol w:w="2808"/>
        <w:gridCol w:w="2282"/>
        <w:gridCol w:w="2282"/>
        <w:gridCol w:w="3788"/>
      </w:tblGrid>
      <w:tr w:rsidR="008635AA" w14:paraId="190778A1" w14:textId="77777777" w:rsidTr="00434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5" w:type="pct"/>
          </w:tcPr>
          <w:p w14:paraId="413394B5" w14:textId="77777777" w:rsidR="008635AA" w:rsidRDefault="008635AA" w:rsidP="00434B09">
            <w:r>
              <w:lastRenderedPageBreak/>
              <w:t xml:space="preserve">Mob Squad </w:t>
            </w:r>
          </w:p>
        </w:tc>
        <w:tc>
          <w:tcPr>
            <w:tcW w:w="1005" w:type="pct"/>
          </w:tcPr>
          <w:p w14:paraId="72DCBC8B" w14:textId="77777777" w:rsidR="008635AA" w:rsidRDefault="008635AA" w:rsidP="00434B09">
            <w:r>
              <w:t xml:space="preserve">Posse </w:t>
            </w:r>
          </w:p>
        </w:tc>
        <w:tc>
          <w:tcPr>
            <w:tcW w:w="817" w:type="pct"/>
          </w:tcPr>
          <w:p w14:paraId="193A03B4" w14:textId="77777777" w:rsidR="008635AA" w:rsidRDefault="008635AA" w:rsidP="00434B09">
            <w:r>
              <w:t xml:space="preserve">Slugger’s park </w:t>
            </w:r>
          </w:p>
        </w:tc>
        <w:tc>
          <w:tcPr>
            <w:tcW w:w="817" w:type="pct"/>
          </w:tcPr>
          <w:p w14:paraId="61ACD6BF" w14:textId="77777777" w:rsidR="008635AA" w:rsidRDefault="008635AA" w:rsidP="00434B09">
            <w:r>
              <w:t xml:space="preserve">Team Chaos </w:t>
            </w:r>
          </w:p>
        </w:tc>
        <w:tc>
          <w:tcPr>
            <w:tcW w:w="1356" w:type="pct"/>
          </w:tcPr>
          <w:p w14:paraId="3EB74CBB" w14:textId="77777777" w:rsidR="008635AA" w:rsidRDefault="008635AA" w:rsidP="00434B09">
            <w:r>
              <w:t xml:space="preserve">ttg </w:t>
            </w:r>
          </w:p>
        </w:tc>
      </w:tr>
      <w:tr w:rsidR="008635AA" w14:paraId="169857F8" w14:textId="77777777" w:rsidTr="00434B09">
        <w:tc>
          <w:tcPr>
            <w:tcW w:w="1005" w:type="pct"/>
          </w:tcPr>
          <w:p w14:paraId="4EAB7208" w14:textId="77777777" w:rsidR="008635AA" w:rsidRDefault="00000000" w:rsidP="00434B09">
            <w:sdt>
              <w:sdtPr>
                <w:id w:val="854077524"/>
                <w:placeholder>
                  <w:docPart w:val="E9DA8C1B359B453785E7E9E1C08E4D97"/>
                </w:placeholder>
                <w15:appearance w15:val="hidden"/>
              </w:sdtPr>
              <w:sdtContent>
                <w:r w:rsidR="008635AA">
                  <w:t>Andrew Ellison</w:t>
                </w:r>
              </w:sdtContent>
            </w:sdt>
            <w:r w:rsidR="008635AA">
              <w:t xml:space="preserve"> </w:t>
            </w:r>
          </w:p>
        </w:tc>
        <w:tc>
          <w:tcPr>
            <w:tcW w:w="1005" w:type="pct"/>
          </w:tcPr>
          <w:p w14:paraId="224289EE" w14:textId="77777777" w:rsidR="008635AA" w:rsidRDefault="00000000" w:rsidP="00434B09">
            <w:sdt>
              <w:sdtPr>
                <w:id w:val="1777205133"/>
                <w:placeholder>
                  <w:docPart w:val="CDF4F4612CB94CB38BDF707F10083F32"/>
                </w:placeholder>
                <w15:appearance w15:val="hidden"/>
              </w:sdtPr>
              <w:sdtContent>
                <w:r w:rsidR="008635AA">
                  <w:t>Jeffery Radney</w:t>
                </w:r>
              </w:sdtContent>
            </w:sdt>
            <w:r w:rsidR="008635AA">
              <w:t xml:space="preserve"> </w:t>
            </w:r>
          </w:p>
        </w:tc>
        <w:tc>
          <w:tcPr>
            <w:tcW w:w="817" w:type="pct"/>
          </w:tcPr>
          <w:p w14:paraId="6DB22DF3" w14:textId="77777777" w:rsidR="008635AA" w:rsidRDefault="008635AA" w:rsidP="00434B09">
            <w:r>
              <w:t>Valero V</w:t>
            </w:r>
          </w:p>
        </w:tc>
        <w:tc>
          <w:tcPr>
            <w:tcW w:w="817" w:type="pct"/>
          </w:tcPr>
          <w:p w14:paraId="6799AFD9" w14:textId="77777777" w:rsidR="008635AA" w:rsidRDefault="00000000" w:rsidP="00434B09">
            <w:sdt>
              <w:sdtPr>
                <w:id w:val="1160035367"/>
                <w:placeholder>
                  <w:docPart w:val="3AACBE35D9CD4377962A54F811ADAB59"/>
                </w:placeholder>
                <w15:appearance w15:val="hidden"/>
              </w:sdtPr>
              <w:sdtContent>
                <w:r w:rsidR="008635AA">
                  <w:t>Carlton Davis</w:t>
                </w:r>
              </w:sdtContent>
            </w:sdt>
            <w:r w:rsidR="008635AA">
              <w:t xml:space="preserve"> </w:t>
            </w:r>
          </w:p>
        </w:tc>
        <w:tc>
          <w:tcPr>
            <w:tcW w:w="1356" w:type="pct"/>
          </w:tcPr>
          <w:p w14:paraId="0DFBF951" w14:textId="77777777" w:rsidR="008635AA" w:rsidRDefault="00000000" w:rsidP="00434B09">
            <w:sdt>
              <w:sdtPr>
                <w:id w:val="-2124522018"/>
                <w:placeholder>
                  <w:docPart w:val="D8AC01735B5C4C889AF9DEC22316F035"/>
                </w:placeholder>
                <w15:appearance w15:val="hidden"/>
              </w:sdtPr>
              <w:sdtContent>
                <w:r w:rsidR="008635AA">
                  <w:t>Tyler Bearden</w:t>
                </w:r>
              </w:sdtContent>
            </w:sdt>
            <w:r w:rsidR="008635AA">
              <w:t xml:space="preserve"> </w:t>
            </w:r>
          </w:p>
        </w:tc>
      </w:tr>
      <w:tr w:rsidR="008635AA" w14:paraId="13791361" w14:textId="77777777" w:rsidTr="00434B09">
        <w:tc>
          <w:tcPr>
            <w:tcW w:w="1005" w:type="pct"/>
          </w:tcPr>
          <w:p w14:paraId="6D7379C4" w14:textId="77777777" w:rsidR="008635AA" w:rsidRDefault="00000000" w:rsidP="00434B09">
            <w:sdt>
              <w:sdtPr>
                <w:id w:val="1858234897"/>
                <w:placeholder>
                  <w:docPart w:val="E78EB653FDF643E5BA2DA45D88DCB1AA"/>
                </w:placeholder>
                <w15:appearance w15:val="hidden"/>
              </w:sdtPr>
              <w:sdtContent>
                <w:r w:rsidR="008635AA">
                  <w:t>Joseph Tores</w:t>
                </w:r>
              </w:sdtContent>
            </w:sdt>
            <w:r w:rsidR="008635AA">
              <w:t xml:space="preserve"> </w:t>
            </w:r>
          </w:p>
        </w:tc>
        <w:tc>
          <w:tcPr>
            <w:tcW w:w="1005" w:type="pct"/>
          </w:tcPr>
          <w:p w14:paraId="021348A5" w14:textId="77777777" w:rsidR="008635AA" w:rsidRDefault="008635AA" w:rsidP="00434B09">
            <w:r>
              <w:t>Zachary Lee</w:t>
            </w:r>
          </w:p>
        </w:tc>
        <w:tc>
          <w:tcPr>
            <w:tcW w:w="817" w:type="pct"/>
          </w:tcPr>
          <w:p w14:paraId="38D69FE8" w14:textId="77777777" w:rsidR="008635AA" w:rsidRDefault="008635AA" w:rsidP="00434B09">
            <w:r>
              <w:t>Keeman Harrison</w:t>
            </w:r>
          </w:p>
        </w:tc>
        <w:tc>
          <w:tcPr>
            <w:tcW w:w="817" w:type="pct"/>
          </w:tcPr>
          <w:p w14:paraId="1CC16971" w14:textId="77777777" w:rsidR="008635AA" w:rsidRDefault="00000000" w:rsidP="00434B09">
            <w:sdt>
              <w:sdtPr>
                <w:id w:val="1988975122"/>
                <w:placeholder>
                  <w:docPart w:val="45501FA41D534463BE505B33689001A1"/>
                </w:placeholder>
                <w15:appearance w15:val="hidden"/>
              </w:sdtPr>
              <w:sdtContent>
                <w:r w:rsidR="008635AA">
                  <w:t>Dwayne O’Neal</w:t>
                </w:r>
              </w:sdtContent>
            </w:sdt>
            <w:r w:rsidR="008635AA">
              <w:t xml:space="preserve"> </w:t>
            </w:r>
          </w:p>
        </w:tc>
        <w:tc>
          <w:tcPr>
            <w:tcW w:w="1356" w:type="pct"/>
          </w:tcPr>
          <w:p w14:paraId="42F6DC95" w14:textId="77777777" w:rsidR="008635AA" w:rsidRDefault="00000000" w:rsidP="00434B09">
            <w:sdt>
              <w:sdtPr>
                <w:id w:val="-1209713987"/>
                <w:placeholder>
                  <w:docPart w:val="52240B3532C94FD1BBB8AD6C3246F568"/>
                </w:placeholder>
                <w15:appearance w15:val="hidden"/>
              </w:sdtPr>
              <w:sdtContent>
                <w:r w:rsidR="008635AA">
                  <w:t>Luke Primavera</w:t>
                </w:r>
              </w:sdtContent>
            </w:sdt>
            <w:r w:rsidR="008635AA">
              <w:t xml:space="preserve"> </w:t>
            </w:r>
          </w:p>
        </w:tc>
      </w:tr>
      <w:tr w:rsidR="008635AA" w14:paraId="46760406" w14:textId="77777777" w:rsidTr="00434B09">
        <w:tc>
          <w:tcPr>
            <w:tcW w:w="1005" w:type="pct"/>
          </w:tcPr>
          <w:p w14:paraId="26E91C26" w14:textId="77777777" w:rsidR="008635AA" w:rsidRDefault="00000000" w:rsidP="00434B09">
            <w:sdt>
              <w:sdtPr>
                <w:id w:val="-1082517321"/>
                <w:placeholder>
                  <w:docPart w:val="9219A491BD284E31960A8998FC72F1AD"/>
                </w:placeholder>
                <w15:appearance w15:val="hidden"/>
              </w:sdtPr>
              <w:sdtContent>
                <w:r w:rsidR="008635AA">
                  <w:t>Tyler Kelley</w:t>
                </w:r>
              </w:sdtContent>
            </w:sdt>
            <w:r w:rsidR="008635AA">
              <w:t xml:space="preserve"> </w:t>
            </w:r>
          </w:p>
        </w:tc>
        <w:tc>
          <w:tcPr>
            <w:tcW w:w="1005" w:type="pct"/>
          </w:tcPr>
          <w:p w14:paraId="57E9A237" w14:textId="77777777" w:rsidR="008635AA" w:rsidRDefault="00000000" w:rsidP="00434B09">
            <w:sdt>
              <w:sdtPr>
                <w:id w:val="2071918597"/>
                <w:placeholder>
                  <w:docPart w:val="A0AD19EA0C4E4A7283707B94A2F20024"/>
                </w:placeholder>
                <w15:appearance w15:val="hidden"/>
              </w:sdtPr>
              <w:sdtContent>
                <w:r w:rsidR="008635AA">
                  <w:t>Gordon Ingram</w:t>
                </w:r>
              </w:sdtContent>
            </w:sdt>
            <w:r w:rsidR="008635AA">
              <w:t xml:space="preserve"> </w:t>
            </w:r>
          </w:p>
        </w:tc>
        <w:tc>
          <w:tcPr>
            <w:tcW w:w="817" w:type="pct"/>
          </w:tcPr>
          <w:p w14:paraId="3900EB9A" w14:textId="77777777" w:rsidR="008635AA" w:rsidRDefault="008635AA" w:rsidP="00434B09">
            <w:r>
              <w:t>Adam Nephew</w:t>
            </w:r>
          </w:p>
        </w:tc>
        <w:tc>
          <w:tcPr>
            <w:tcW w:w="817" w:type="pct"/>
          </w:tcPr>
          <w:p w14:paraId="735B41B1" w14:textId="77777777" w:rsidR="008635AA" w:rsidRDefault="008635AA" w:rsidP="00434B09">
            <w:r>
              <w:t>Codey Martin</w:t>
            </w:r>
          </w:p>
        </w:tc>
        <w:tc>
          <w:tcPr>
            <w:tcW w:w="1356" w:type="pct"/>
          </w:tcPr>
          <w:p w14:paraId="0EF41FD6" w14:textId="77777777" w:rsidR="008635AA" w:rsidRDefault="00000000" w:rsidP="00434B09">
            <w:sdt>
              <w:sdtPr>
                <w:id w:val="1362324513"/>
                <w:placeholder>
                  <w:docPart w:val="5728C8FCC88642EABE6911E04665EB0C"/>
                </w:placeholder>
                <w15:appearance w15:val="hidden"/>
              </w:sdtPr>
              <w:sdtContent>
                <w:r w:rsidR="008635AA">
                  <w:t>Darius Stokes</w:t>
                </w:r>
              </w:sdtContent>
            </w:sdt>
            <w:r w:rsidR="008635AA">
              <w:t xml:space="preserve"> </w:t>
            </w:r>
          </w:p>
        </w:tc>
      </w:tr>
      <w:tr w:rsidR="008635AA" w14:paraId="6C954D10" w14:textId="77777777" w:rsidTr="00434B09">
        <w:tc>
          <w:tcPr>
            <w:tcW w:w="1005" w:type="pct"/>
          </w:tcPr>
          <w:p w14:paraId="38852542" w14:textId="77777777" w:rsidR="008635AA" w:rsidRDefault="008635AA" w:rsidP="00434B09">
            <w:r>
              <w:t>Chase Patrick</w:t>
            </w:r>
          </w:p>
        </w:tc>
        <w:tc>
          <w:tcPr>
            <w:tcW w:w="1005" w:type="pct"/>
          </w:tcPr>
          <w:p w14:paraId="66F32EF7" w14:textId="77777777" w:rsidR="008635AA" w:rsidRDefault="008635AA" w:rsidP="00434B09">
            <w:r>
              <w:t>Maurice Warner</w:t>
            </w:r>
          </w:p>
        </w:tc>
        <w:tc>
          <w:tcPr>
            <w:tcW w:w="817" w:type="pct"/>
          </w:tcPr>
          <w:p w14:paraId="1A5D9957" w14:textId="77777777" w:rsidR="008635AA" w:rsidRDefault="008635AA" w:rsidP="00434B09">
            <w:r>
              <w:t>Alejadro Valero</w:t>
            </w:r>
          </w:p>
        </w:tc>
        <w:tc>
          <w:tcPr>
            <w:tcW w:w="817" w:type="pct"/>
          </w:tcPr>
          <w:p w14:paraId="13D06FC1" w14:textId="77777777" w:rsidR="008635AA" w:rsidRDefault="008635AA" w:rsidP="00434B09">
            <w:r>
              <w:t>Aldris Castillo</w:t>
            </w:r>
          </w:p>
        </w:tc>
        <w:tc>
          <w:tcPr>
            <w:tcW w:w="1356" w:type="pct"/>
          </w:tcPr>
          <w:p w14:paraId="3E5C0E17" w14:textId="77777777" w:rsidR="008635AA" w:rsidRDefault="008635AA" w:rsidP="00434B09">
            <w:r>
              <w:t>Nathaniel Seadore</w:t>
            </w:r>
          </w:p>
        </w:tc>
      </w:tr>
      <w:tr w:rsidR="008635AA" w14:paraId="6D509392" w14:textId="77777777" w:rsidTr="00434B09">
        <w:tc>
          <w:tcPr>
            <w:tcW w:w="1005" w:type="pct"/>
          </w:tcPr>
          <w:p w14:paraId="36BA4E4F" w14:textId="77777777" w:rsidR="008635AA" w:rsidRDefault="008635AA" w:rsidP="00434B09">
            <w:r>
              <w:t>Travis Moore</w:t>
            </w:r>
          </w:p>
        </w:tc>
        <w:tc>
          <w:tcPr>
            <w:tcW w:w="1005" w:type="pct"/>
          </w:tcPr>
          <w:p w14:paraId="245AEAF7" w14:textId="77777777" w:rsidR="008635AA" w:rsidRDefault="008635AA" w:rsidP="00434B09">
            <w:r>
              <w:t>Demarcus McCrory</w:t>
            </w:r>
          </w:p>
        </w:tc>
        <w:tc>
          <w:tcPr>
            <w:tcW w:w="817" w:type="pct"/>
          </w:tcPr>
          <w:p w14:paraId="4EF4DD65" w14:textId="77777777" w:rsidR="008635AA" w:rsidRDefault="008635AA" w:rsidP="00434B09">
            <w:r>
              <w:t>Christopher Turner</w:t>
            </w:r>
          </w:p>
        </w:tc>
        <w:tc>
          <w:tcPr>
            <w:tcW w:w="817" w:type="pct"/>
          </w:tcPr>
          <w:p w14:paraId="22DE5977" w14:textId="77777777" w:rsidR="008635AA" w:rsidRDefault="008635AA" w:rsidP="00434B09">
            <w:r>
              <w:t>Daniel Britton</w:t>
            </w:r>
          </w:p>
        </w:tc>
        <w:tc>
          <w:tcPr>
            <w:tcW w:w="1356" w:type="pct"/>
          </w:tcPr>
          <w:p w14:paraId="471AE1AD" w14:textId="77777777" w:rsidR="008635AA" w:rsidRDefault="008635AA" w:rsidP="00434B09">
            <w:r>
              <w:t>Austin Greathouse</w:t>
            </w:r>
          </w:p>
        </w:tc>
      </w:tr>
      <w:tr w:rsidR="008635AA" w14:paraId="688FB3EA" w14:textId="77777777" w:rsidTr="00434B09">
        <w:tc>
          <w:tcPr>
            <w:tcW w:w="1005" w:type="pct"/>
          </w:tcPr>
          <w:p w14:paraId="473A2D31" w14:textId="77777777" w:rsidR="008635AA" w:rsidRDefault="008635AA" w:rsidP="00434B09">
            <w:r>
              <w:t>Ruben Harston</w:t>
            </w:r>
          </w:p>
        </w:tc>
        <w:tc>
          <w:tcPr>
            <w:tcW w:w="1005" w:type="pct"/>
          </w:tcPr>
          <w:p w14:paraId="1DE49309" w14:textId="77777777" w:rsidR="008635AA" w:rsidRDefault="008635AA" w:rsidP="00434B09">
            <w:r>
              <w:t>Antonio Walker</w:t>
            </w:r>
          </w:p>
        </w:tc>
        <w:tc>
          <w:tcPr>
            <w:tcW w:w="817" w:type="pct"/>
          </w:tcPr>
          <w:p w14:paraId="64E978C3" w14:textId="77777777" w:rsidR="008635AA" w:rsidRDefault="008635AA" w:rsidP="00434B09">
            <w:r>
              <w:t>Andrew Valero</w:t>
            </w:r>
          </w:p>
        </w:tc>
        <w:tc>
          <w:tcPr>
            <w:tcW w:w="817" w:type="pct"/>
          </w:tcPr>
          <w:p w14:paraId="6BCACF64" w14:textId="77777777" w:rsidR="008635AA" w:rsidRDefault="008635AA" w:rsidP="00434B09">
            <w:r>
              <w:t>Carsen Britton</w:t>
            </w:r>
          </w:p>
        </w:tc>
        <w:tc>
          <w:tcPr>
            <w:tcW w:w="1356" w:type="pct"/>
          </w:tcPr>
          <w:p w14:paraId="5E832783" w14:textId="77777777" w:rsidR="008635AA" w:rsidRDefault="008635AA" w:rsidP="00434B09">
            <w:r>
              <w:t>Quionte Bracely</w:t>
            </w:r>
          </w:p>
        </w:tc>
      </w:tr>
      <w:tr w:rsidR="008635AA" w14:paraId="461D14FE" w14:textId="77777777" w:rsidTr="00434B09">
        <w:tc>
          <w:tcPr>
            <w:tcW w:w="1005" w:type="pct"/>
          </w:tcPr>
          <w:p w14:paraId="6BF6045A" w14:textId="77777777" w:rsidR="008635AA" w:rsidRDefault="008635AA" w:rsidP="00434B09">
            <w:r>
              <w:t>Kayor Koffman</w:t>
            </w:r>
          </w:p>
        </w:tc>
        <w:tc>
          <w:tcPr>
            <w:tcW w:w="1005" w:type="pct"/>
          </w:tcPr>
          <w:p w14:paraId="5811E38F" w14:textId="77777777" w:rsidR="008635AA" w:rsidRDefault="008635AA" w:rsidP="00434B09">
            <w:r>
              <w:t>Bernard Wheeler</w:t>
            </w:r>
          </w:p>
        </w:tc>
        <w:tc>
          <w:tcPr>
            <w:tcW w:w="817" w:type="pct"/>
          </w:tcPr>
          <w:p w14:paraId="4153D052" w14:textId="77777777" w:rsidR="008635AA" w:rsidRDefault="008635AA" w:rsidP="00434B09">
            <w:r>
              <w:t>Roper Scott</w:t>
            </w:r>
          </w:p>
        </w:tc>
        <w:tc>
          <w:tcPr>
            <w:tcW w:w="817" w:type="pct"/>
          </w:tcPr>
          <w:p w14:paraId="476BBECB" w14:textId="77777777" w:rsidR="008635AA" w:rsidRDefault="008635AA" w:rsidP="00434B09">
            <w:r>
              <w:t>Conner Britton</w:t>
            </w:r>
          </w:p>
        </w:tc>
        <w:tc>
          <w:tcPr>
            <w:tcW w:w="1356" w:type="pct"/>
          </w:tcPr>
          <w:p w14:paraId="0B8345E5" w14:textId="77777777" w:rsidR="008635AA" w:rsidRDefault="008635AA" w:rsidP="00434B09">
            <w:r>
              <w:t>Landon Lancer</w:t>
            </w:r>
          </w:p>
        </w:tc>
      </w:tr>
      <w:tr w:rsidR="008635AA" w14:paraId="46A7BE72" w14:textId="77777777" w:rsidTr="00434B09">
        <w:tc>
          <w:tcPr>
            <w:tcW w:w="1005" w:type="pct"/>
          </w:tcPr>
          <w:p w14:paraId="64BB33F4" w14:textId="77777777" w:rsidR="008635AA" w:rsidRDefault="008635AA" w:rsidP="00434B09">
            <w:r>
              <w:t>Hunter Hummings</w:t>
            </w:r>
          </w:p>
        </w:tc>
        <w:tc>
          <w:tcPr>
            <w:tcW w:w="1005" w:type="pct"/>
          </w:tcPr>
          <w:p w14:paraId="7CC5161E" w14:textId="77777777" w:rsidR="008635AA" w:rsidRDefault="008635AA" w:rsidP="00434B09">
            <w:r>
              <w:t>Timmy Brooks</w:t>
            </w:r>
          </w:p>
        </w:tc>
        <w:tc>
          <w:tcPr>
            <w:tcW w:w="817" w:type="pct"/>
          </w:tcPr>
          <w:p w14:paraId="2FEE6E1E" w14:textId="77777777" w:rsidR="008635AA" w:rsidRDefault="008635AA" w:rsidP="00434B09">
            <w:r>
              <w:t>Peyton Valero</w:t>
            </w:r>
          </w:p>
        </w:tc>
        <w:tc>
          <w:tcPr>
            <w:tcW w:w="817" w:type="pct"/>
          </w:tcPr>
          <w:p w14:paraId="69033A0E" w14:textId="77777777" w:rsidR="008635AA" w:rsidRDefault="008635AA" w:rsidP="00434B09">
            <w:r>
              <w:t>River Green</w:t>
            </w:r>
          </w:p>
        </w:tc>
        <w:tc>
          <w:tcPr>
            <w:tcW w:w="1356" w:type="pct"/>
          </w:tcPr>
          <w:p w14:paraId="3BD71E07" w14:textId="77777777" w:rsidR="008635AA" w:rsidRDefault="008635AA" w:rsidP="00434B09">
            <w:r>
              <w:t>Woah Primavera</w:t>
            </w:r>
          </w:p>
        </w:tc>
      </w:tr>
      <w:tr w:rsidR="008635AA" w14:paraId="1EABB4D1" w14:textId="77777777" w:rsidTr="00434B09">
        <w:tc>
          <w:tcPr>
            <w:tcW w:w="1005" w:type="pct"/>
          </w:tcPr>
          <w:p w14:paraId="2C41F554" w14:textId="77777777" w:rsidR="008635AA" w:rsidRDefault="008635AA" w:rsidP="00434B09">
            <w:r>
              <w:t>Brank Knox</w:t>
            </w:r>
          </w:p>
        </w:tc>
        <w:tc>
          <w:tcPr>
            <w:tcW w:w="1005" w:type="pct"/>
          </w:tcPr>
          <w:p w14:paraId="796D7027" w14:textId="77777777" w:rsidR="008635AA" w:rsidRDefault="008635AA" w:rsidP="00434B09">
            <w:r>
              <w:t>Robert Kennedy</w:t>
            </w:r>
          </w:p>
        </w:tc>
        <w:tc>
          <w:tcPr>
            <w:tcW w:w="817" w:type="pct"/>
          </w:tcPr>
          <w:p w14:paraId="767483CC" w14:textId="77777777" w:rsidR="008635AA" w:rsidRDefault="008635AA" w:rsidP="00434B09">
            <w:r>
              <w:t>Chris Harden</w:t>
            </w:r>
          </w:p>
        </w:tc>
        <w:tc>
          <w:tcPr>
            <w:tcW w:w="817" w:type="pct"/>
          </w:tcPr>
          <w:p w14:paraId="6EF11E38" w14:textId="77777777" w:rsidR="008635AA" w:rsidRDefault="008635AA" w:rsidP="00434B09">
            <w:r>
              <w:t>Hunter Watson</w:t>
            </w:r>
          </w:p>
        </w:tc>
        <w:tc>
          <w:tcPr>
            <w:tcW w:w="1356" w:type="pct"/>
          </w:tcPr>
          <w:p w14:paraId="332146F3" w14:textId="77777777" w:rsidR="008635AA" w:rsidRDefault="008635AA" w:rsidP="00434B09">
            <w:r>
              <w:t>Timothy Moore</w:t>
            </w:r>
          </w:p>
        </w:tc>
      </w:tr>
      <w:tr w:rsidR="008635AA" w14:paraId="6BD0D2BC" w14:textId="77777777" w:rsidTr="00434B09">
        <w:tc>
          <w:tcPr>
            <w:tcW w:w="1005" w:type="pct"/>
          </w:tcPr>
          <w:p w14:paraId="3C4475EA" w14:textId="77777777" w:rsidR="008635AA" w:rsidRDefault="008635AA" w:rsidP="00434B09">
            <w:r>
              <w:t>Reid Gardner</w:t>
            </w:r>
          </w:p>
        </w:tc>
        <w:tc>
          <w:tcPr>
            <w:tcW w:w="1005" w:type="pct"/>
          </w:tcPr>
          <w:p w14:paraId="296C707E" w14:textId="77777777" w:rsidR="008635AA" w:rsidRDefault="008635AA" w:rsidP="00434B09">
            <w:r>
              <w:t>Jeff Cooper</w:t>
            </w:r>
          </w:p>
        </w:tc>
        <w:tc>
          <w:tcPr>
            <w:tcW w:w="817" w:type="pct"/>
          </w:tcPr>
          <w:p w14:paraId="40246D7C" w14:textId="77777777" w:rsidR="008635AA" w:rsidRDefault="008635AA" w:rsidP="00434B09">
            <w:r>
              <w:t>Bailey Heath</w:t>
            </w:r>
          </w:p>
        </w:tc>
        <w:tc>
          <w:tcPr>
            <w:tcW w:w="817" w:type="pct"/>
          </w:tcPr>
          <w:p w14:paraId="50891479" w14:textId="77777777" w:rsidR="008635AA" w:rsidRDefault="008635AA" w:rsidP="00434B09">
            <w:r>
              <w:t>Carson Gilley</w:t>
            </w:r>
          </w:p>
        </w:tc>
        <w:tc>
          <w:tcPr>
            <w:tcW w:w="1356" w:type="pct"/>
          </w:tcPr>
          <w:p w14:paraId="35E34B69" w14:textId="77777777" w:rsidR="008635AA" w:rsidRDefault="008635AA" w:rsidP="00434B09">
            <w:r>
              <w:t>Ryn Welch</w:t>
            </w:r>
          </w:p>
        </w:tc>
      </w:tr>
      <w:tr w:rsidR="008635AA" w14:paraId="6AC21038" w14:textId="77777777" w:rsidTr="00434B09">
        <w:tc>
          <w:tcPr>
            <w:tcW w:w="1005" w:type="pct"/>
          </w:tcPr>
          <w:p w14:paraId="45315D19" w14:textId="77777777" w:rsidR="008635AA" w:rsidRDefault="008635AA" w:rsidP="00434B09">
            <w:r>
              <w:t>Nicolas Bacus</w:t>
            </w:r>
          </w:p>
        </w:tc>
        <w:tc>
          <w:tcPr>
            <w:tcW w:w="1005" w:type="pct"/>
          </w:tcPr>
          <w:p w14:paraId="11CD6A04" w14:textId="77777777" w:rsidR="008635AA" w:rsidRDefault="008635AA" w:rsidP="00434B09">
            <w:r>
              <w:t>Dustin Hardy</w:t>
            </w:r>
          </w:p>
        </w:tc>
        <w:tc>
          <w:tcPr>
            <w:tcW w:w="817" w:type="pct"/>
          </w:tcPr>
          <w:p w14:paraId="1068DE71" w14:textId="77777777" w:rsidR="008635AA" w:rsidRDefault="008635AA" w:rsidP="00434B09">
            <w:r>
              <w:t>Justin Nase</w:t>
            </w:r>
          </w:p>
        </w:tc>
        <w:tc>
          <w:tcPr>
            <w:tcW w:w="817" w:type="pct"/>
          </w:tcPr>
          <w:p w14:paraId="222A575D" w14:textId="77777777" w:rsidR="008635AA" w:rsidRDefault="008635AA" w:rsidP="00434B09">
            <w:r>
              <w:t>Lance Ford</w:t>
            </w:r>
          </w:p>
        </w:tc>
        <w:tc>
          <w:tcPr>
            <w:tcW w:w="1356" w:type="pct"/>
          </w:tcPr>
          <w:p w14:paraId="4D665B1C" w14:textId="77777777" w:rsidR="008635AA" w:rsidRDefault="008635AA" w:rsidP="00434B09">
            <w:r>
              <w:t>Joseph Anderson</w:t>
            </w:r>
          </w:p>
        </w:tc>
      </w:tr>
      <w:tr w:rsidR="008635AA" w14:paraId="7F9D054B" w14:textId="77777777" w:rsidTr="00434B09">
        <w:tc>
          <w:tcPr>
            <w:tcW w:w="1005" w:type="pct"/>
          </w:tcPr>
          <w:p w14:paraId="31F52663" w14:textId="77777777" w:rsidR="008635AA" w:rsidRDefault="008635AA" w:rsidP="00434B09">
            <w:r>
              <w:t>Jeff Oraviz</w:t>
            </w:r>
          </w:p>
        </w:tc>
        <w:tc>
          <w:tcPr>
            <w:tcW w:w="1005" w:type="pct"/>
          </w:tcPr>
          <w:p w14:paraId="24CE68FA" w14:textId="77777777" w:rsidR="008635AA" w:rsidRDefault="008635AA" w:rsidP="00434B09">
            <w:r>
              <w:t>Justin Brooks</w:t>
            </w:r>
          </w:p>
        </w:tc>
        <w:tc>
          <w:tcPr>
            <w:tcW w:w="817" w:type="pct"/>
          </w:tcPr>
          <w:p w14:paraId="1D9DFD76" w14:textId="77777777" w:rsidR="008635AA" w:rsidRDefault="008635AA" w:rsidP="00434B09">
            <w:r>
              <w:t>Joe Valero</w:t>
            </w:r>
          </w:p>
        </w:tc>
        <w:tc>
          <w:tcPr>
            <w:tcW w:w="817" w:type="pct"/>
          </w:tcPr>
          <w:p w14:paraId="51116C03" w14:textId="23C67F1F" w:rsidR="008635AA" w:rsidRDefault="00DA43B2" w:rsidP="00434B09">
            <w:r>
              <w:t xml:space="preserve">Matthew </w:t>
            </w:r>
            <w:r w:rsidR="00C465FA">
              <w:t>R</w:t>
            </w:r>
            <w:r w:rsidR="009F6DA4">
              <w:t>eyar</w:t>
            </w:r>
          </w:p>
        </w:tc>
        <w:tc>
          <w:tcPr>
            <w:tcW w:w="1356" w:type="pct"/>
          </w:tcPr>
          <w:p w14:paraId="24698842" w14:textId="77777777" w:rsidR="008635AA" w:rsidRDefault="008635AA" w:rsidP="00434B09">
            <w:r>
              <w:t>Sean Mcpherson</w:t>
            </w:r>
          </w:p>
        </w:tc>
      </w:tr>
      <w:tr w:rsidR="008635AA" w14:paraId="594FA67E" w14:textId="77777777" w:rsidTr="00434B09">
        <w:tc>
          <w:tcPr>
            <w:tcW w:w="1005" w:type="pct"/>
          </w:tcPr>
          <w:p w14:paraId="45E10CBA" w14:textId="77777777" w:rsidR="008635AA" w:rsidRDefault="008635AA" w:rsidP="00434B09">
            <w:r>
              <w:t>Dani Buelulen</w:t>
            </w:r>
          </w:p>
        </w:tc>
        <w:tc>
          <w:tcPr>
            <w:tcW w:w="1005" w:type="pct"/>
          </w:tcPr>
          <w:p w14:paraId="65B2066C" w14:textId="77777777" w:rsidR="008635AA" w:rsidRDefault="008635AA" w:rsidP="00434B09">
            <w:r>
              <w:t>Timmy Brooks</w:t>
            </w:r>
          </w:p>
        </w:tc>
        <w:tc>
          <w:tcPr>
            <w:tcW w:w="817" w:type="pct"/>
          </w:tcPr>
          <w:p w14:paraId="79AD48AE" w14:textId="77777777" w:rsidR="008635AA" w:rsidRDefault="008635AA" w:rsidP="00434B09"/>
        </w:tc>
        <w:tc>
          <w:tcPr>
            <w:tcW w:w="817" w:type="pct"/>
          </w:tcPr>
          <w:p w14:paraId="07CA2730" w14:textId="77777777" w:rsidR="008635AA" w:rsidRDefault="008635AA" w:rsidP="00434B09"/>
        </w:tc>
        <w:tc>
          <w:tcPr>
            <w:tcW w:w="1356" w:type="pct"/>
          </w:tcPr>
          <w:p w14:paraId="714E062B" w14:textId="77777777" w:rsidR="008635AA" w:rsidRDefault="008635AA" w:rsidP="00434B09">
            <w:r>
              <w:t>Demarvin Mitchell</w:t>
            </w:r>
          </w:p>
        </w:tc>
      </w:tr>
      <w:tr w:rsidR="008635AA" w14:paraId="7B914B7C" w14:textId="77777777" w:rsidTr="00434B09">
        <w:tc>
          <w:tcPr>
            <w:tcW w:w="1005" w:type="pct"/>
          </w:tcPr>
          <w:p w14:paraId="5FB307D0" w14:textId="77777777" w:rsidR="008635AA" w:rsidRDefault="008635AA" w:rsidP="00434B09">
            <w:r>
              <w:t>Fenn Griffin</w:t>
            </w:r>
          </w:p>
        </w:tc>
        <w:tc>
          <w:tcPr>
            <w:tcW w:w="1005" w:type="pct"/>
          </w:tcPr>
          <w:p w14:paraId="723FA0CF" w14:textId="77777777" w:rsidR="008635AA" w:rsidRDefault="008635AA" w:rsidP="00434B09">
            <w:r>
              <w:t>Jaiden Duarte</w:t>
            </w:r>
          </w:p>
        </w:tc>
        <w:tc>
          <w:tcPr>
            <w:tcW w:w="817" w:type="pct"/>
          </w:tcPr>
          <w:p w14:paraId="0E0914C5" w14:textId="77777777" w:rsidR="008635AA" w:rsidRDefault="008635AA" w:rsidP="00434B09"/>
        </w:tc>
        <w:tc>
          <w:tcPr>
            <w:tcW w:w="817" w:type="pct"/>
          </w:tcPr>
          <w:p w14:paraId="0D6E8EE1" w14:textId="77777777" w:rsidR="008635AA" w:rsidRDefault="008635AA" w:rsidP="00434B09"/>
        </w:tc>
        <w:tc>
          <w:tcPr>
            <w:tcW w:w="1356" w:type="pct"/>
          </w:tcPr>
          <w:p w14:paraId="656C01E3" w14:textId="77777777" w:rsidR="008635AA" w:rsidRDefault="008635AA" w:rsidP="00434B09">
            <w:r>
              <w:t>Deshaun Bridges</w:t>
            </w:r>
          </w:p>
        </w:tc>
      </w:tr>
      <w:tr w:rsidR="008635AA" w14:paraId="1B7B02F7" w14:textId="77777777" w:rsidTr="00434B09">
        <w:tc>
          <w:tcPr>
            <w:tcW w:w="1005" w:type="pct"/>
          </w:tcPr>
          <w:p w14:paraId="1009D514" w14:textId="77777777" w:rsidR="008635AA" w:rsidRDefault="008635AA" w:rsidP="00434B09"/>
        </w:tc>
        <w:tc>
          <w:tcPr>
            <w:tcW w:w="1005" w:type="pct"/>
          </w:tcPr>
          <w:p w14:paraId="64400BA6" w14:textId="77777777" w:rsidR="008635AA" w:rsidRDefault="008635AA" w:rsidP="00434B09">
            <w:r>
              <w:t>Kentrel Holloway</w:t>
            </w:r>
          </w:p>
        </w:tc>
        <w:tc>
          <w:tcPr>
            <w:tcW w:w="817" w:type="pct"/>
          </w:tcPr>
          <w:p w14:paraId="080BBFAB" w14:textId="77777777" w:rsidR="008635AA" w:rsidRDefault="008635AA" w:rsidP="00434B09"/>
        </w:tc>
        <w:tc>
          <w:tcPr>
            <w:tcW w:w="817" w:type="pct"/>
          </w:tcPr>
          <w:p w14:paraId="45C4A6DD" w14:textId="77777777" w:rsidR="008635AA" w:rsidRDefault="008635AA" w:rsidP="00434B09"/>
        </w:tc>
        <w:tc>
          <w:tcPr>
            <w:tcW w:w="1356" w:type="pct"/>
          </w:tcPr>
          <w:p w14:paraId="2442386A" w14:textId="77777777" w:rsidR="008635AA" w:rsidRDefault="008635AA" w:rsidP="00434B09">
            <w:r>
              <w:t>James Allen</w:t>
            </w:r>
          </w:p>
        </w:tc>
      </w:tr>
      <w:tr w:rsidR="008635AA" w14:paraId="4ED210F9" w14:textId="77777777" w:rsidTr="00434B09">
        <w:tc>
          <w:tcPr>
            <w:tcW w:w="1005" w:type="pct"/>
          </w:tcPr>
          <w:p w14:paraId="592D8A02" w14:textId="77777777" w:rsidR="008635AA" w:rsidRDefault="008635AA" w:rsidP="00434B09"/>
        </w:tc>
        <w:tc>
          <w:tcPr>
            <w:tcW w:w="1005" w:type="pct"/>
          </w:tcPr>
          <w:p w14:paraId="4314451E" w14:textId="77777777" w:rsidR="008635AA" w:rsidRDefault="008635AA" w:rsidP="00434B09">
            <w:r>
              <w:t>Marco Turner</w:t>
            </w:r>
          </w:p>
        </w:tc>
        <w:tc>
          <w:tcPr>
            <w:tcW w:w="817" w:type="pct"/>
          </w:tcPr>
          <w:p w14:paraId="7BAC7A4B" w14:textId="77777777" w:rsidR="008635AA" w:rsidRDefault="008635AA" w:rsidP="00434B09"/>
        </w:tc>
        <w:tc>
          <w:tcPr>
            <w:tcW w:w="817" w:type="pct"/>
          </w:tcPr>
          <w:p w14:paraId="22DC8CC1" w14:textId="77777777" w:rsidR="008635AA" w:rsidRDefault="008635AA" w:rsidP="00434B09"/>
        </w:tc>
        <w:tc>
          <w:tcPr>
            <w:tcW w:w="1356" w:type="pct"/>
          </w:tcPr>
          <w:p w14:paraId="0210852F" w14:textId="77777777" w:rsidR="008635AA" w:rsidRDefault="008635AA" w:rsidP="00434B09">
            <w:r>
              <w:t>Antavious Williams</w:t>
            </w:r>
          </w:p>
        </w:tc>
      </w:tr>
      <w:tr w:rsidR="008635AA" w14:paraId="13F2F670" w14:textId="77777777" w:rsidTr="00434B09">
        <w:tc>
          <w:tcPr>
            <w:tcW w:w="1005" w:type="pct"/>
          </w:tcPr>
          <w:p w14:paraId="6BE20370" w14:textId="77777777" w:rsidR="008635AA" w:rsidRDefault="008635AA" w:rsidP="00434B09"/>
        </w:tc>
        <w:tc>
          <w:tcPr>
            <w:tcW w:w="1005" w:type="pct"/>
          </w:tcPr>
          <w:p w14:paraId="58AACE81" w14:textId="77777777" w:rsidR="008635AA" w:rsidRDefault="008635AA" w:rsidP="00434B09">
            <w:r>
              <w:t>Jacquez Williams</w:t>
            </w:r>
          </w:p>
        </w:tc>
        <w:tc>
          <w:tcPr>
            <w:tcW w:w="817" w:type="pct"/>
          </w:tcPr>
          <w:p w14:paraId="2BC11D94" w14:textId="77777777" w:rsidR="008635AA" w:rsidRDefault="008635AA" w:rsidP="00434B09"/>
        </w:tc>
        <w:tc>
          <w:tcPr>
            <w:tcW w:w="817" w:type="pct"/>
          </w:tcPr>
          <w:p w14:paraId="2A989421" w14:textId="77777777" w:rsidR="008635AA" w:rsidRDefault="008635AA" w:rsidP="00434B09"/>
        </w:tc>
        <w:tc>
          <w:tcPr>
            <w:tcW w:w="1356" w:type="pct"/>
          </w:tcPr>
          <w:p w14:paraId="3A7775E7" w14:textId="24A23FA3" w:rsidR="008635AA" w:rsidRDefault="0087625D" w:rsidP="00434B09">
            <w:r>
              <w:t>Noah Johnson</w:t>
            </w:r>
          </w:p>
        </w:tc>
      </w:tr>
      <w:tr w:rsidR="008635AA" w14:paraId="7C8A4ECE" w14:textId="77777777" w:rsidTr="00434B09">
        <w:tc>
          <w:tcPr>
            <w:tcW w:w="1005" w:type="pct"/>
          </w:tcPr>
          <w:p w14:paraId="6AE4E028" w14:textId="77777777" w:rsidR="008635AA" w:rsidRDefault="008635AA" w:rsidP="00434B09"/>
        </w:tc>
        <w:tc>
          <w:tcPr>
            <w:tcW w:w="1005" w:type="pct"/>
          </w:tcPr>
          <w:p w14:paraId="69784495" w14:textId="55B043A7" w:rsidR="008635AA" w:rsidRDefault="00496063" w:rsidP="00434B09">
            <w:r>
              <w:t>LaQuan Gi</w:t>
            </w:r>
            <w:r w:rsidR="00742D7D">
              <w:t>lhard</w:t>
            </w:r>
          </w:p>
        </w:tc>
        <w:tc>
          <w:tcPr>
            <w:tcW w:w="817" w:type="pct"/>
          </w:tcPr>
          <w:p w14:paraId="45EBF141" w14:textId="77777777" w:rsidR="008635AA" w:rsidRDefault="008635AA" w:rsidP="00434B09"/>
        </w:tc>
        <w:tc>
          <w:tcPr>
            <w:tcW w:w="817" w:type="pct"/>
          </w:tcPr>
          <w:p w14:paraId="07931E63" w14:textId="77777777" w:rsidR="008635AA" w:rsidRDefault="008635AA" w:rsidP="00434B09"/>
        </w:tc>
        <w:tc>
          <w:tcPr>
            <w:tcW w:w="1356" w:type="pct"/>
          </w:tcPr>
          <w:p w14:paraId="3201724A" w14:textId="77777777" w:rsidR="008635AA" w:rsidRDefault="008635AA" w:rsidP="00434B09"/>
        </w:tc>
      </w:tr>
      <w:tr w:rsidR="008635AA" w14:paraId="61E6B31F" w14:textId="77777777" w:rsidTr="00434B09">
        <w:tc>
          <w:tcPr>
            <w:tcW w:w="1005" w:type="pct"/>
          </w:tcPr>
          <w:p w14:paraId="60FE3171" w14:textId="77777777" w:rsidR="008635AA" w:rsidRDefault="008635AA" w:rsidP="00434B09"/>
        </w:tc>
        <w:tc>
          <w:tcPr>
            <w:tcW w:w="1005" w:type="pct"/>
          </w:tcPr>
          <w:p w14:paraId="12BB9897" w14:textId="77777777" w:rsidR="008635AA" w:rsidRDefault="008635AA" w:rsidP="00434B09"/>
        </w:tc>
        <w:tc>
          <w:tcPr>
            <w:tcW w:w="817" w:type="pct"/>
          </w:tcPr>
          <w:p w14:paraId="41D998D8" w14:textId="77777777" w:rsidR="008635AA" w:rsidRDefault="008635AA" w:rsidP="00434B09"/>
        </w:tc>
        <w:tc>
          <w:tcPr>
            <w:tcW w:w="817" w:type="pct"/>
          </w:tcPr>
          <w:p w14:paraId="53C974F4" w14:textId="77777777" w:rsidR="008635AA" w:rsidRDefault="008635AA" w:rsidP="00434B09"/>
        </w:tc>
        <w:tc>
          <w:tcPr>
            <w:tcW w:w="1356" w:type="pct"/>
          </w:tcPr>
          <w:p w14:paraId="7298905A" w14:textId="77777777" w:rsidR="008635AA" w:rsidRDefault="008635AA" w:rsidP="00434B09"/>
        </w:tc>
      </w:tr>
      <w:tr w:rsidR="008635AA" w14:paraId="61D9F87A" w14:textId="77777777" w:rsidTr="00434B09">
        <w:tc>
          <w:tcPr>
            <w:tcW w:w="1005" w:type="pct"/>
          </w:tcPr>
          <w:p w14:paraId="6A7291CA" w14:textId="77777777" w:rsidR="008635AA" w:rsidRDefault="008635AA" w:rsidP="00434B09"/>
        </w:tc>
        <w:tc>
          <w:tcPr>
            <w:tcW w:w="1005" w:type="pct"/>
          </w:tcPr>
          <w:p w14:paraId="484FD0F1" w14:textId="77777777" w:rsidR="008635AA" w:rsidRDefault="008635AA" w:rsidP="00434B09"/>
        </w:tc>
        <w:tc>
          <w:tcPr>
            <w:tcW w:w="817" w:type="pct"/>
          </w:tcPr>
          <w:p w14:paraId="390F903B" w14:textId="77777777" w:rsidR="008635AA" w:rsidRDefault="008635AA" w:rsidP="00434B09"/>
        </w:tc>
        <w:tc>
          <w:tcPr>
            <w:tcW w:w="817" w:type="pct"/>
          </w:tcPr>
          <w:p w14:paraId="251D09BE" w14:textId="77777777" w:rsidR="008635AA" w:rsidRDefault="008635AA" w:rsidP="00434B09"/>
        </w:tc>
        <w:tc>
          <w:tcPr>
            <w:tcW w:w="1356" w:type="pct"/>
          </w:tcPr>
          <w:p w14:paraId="660B7D7C" w14:textId="77777777" w:rsidR="008635AA" w:rsidRDefault="008635AA" w:rsidP="00434B09"/>
        </w:tc>
      </w:tr>
    </w:tbl>
    <w:p w14:paraId="17EFCA9A" w14:textId="77777777" w:rsidR="00DE4074" w:rsidRDefault="00DE4074" w:rsidP="006D4509"/>
    <w:p w14:paraId="1567AC16" w14:textId="77777777" w:rsidR="008635AA" w:rsidRDefault="008635AA" w:rsidP="006D4509"/>
    <w:p w14:paraId="6A9229ED" w14:textId="2601259B" w:rsidR="008635AA" w:rsidRDefault="008635AA" w:rsidP="006D4509"/>
    <w:p w14:paraId="150C65FB" w14:textId="77777777" w:rsidR="008635AA" w:rsidRDefault="008635AA">
      <w:r>
        <w:br w:type="page"/>
      </w:r>
    </w:p>
    <w:p w14:paraId="66B15835" w14:textId="77777777" w:rsidR="00536A4D" w:rsidRPr="00536A4D" w:rsidRDefault="00536A4D" w:rsidP="00F90B38">
      <w:pPr>
        <w:shd w:val="clear" w:color="auto" w:fill="404040" w:themeFill="text1" w:themeFillTint="BF"/>
        <w:spacing w:after="120"/>
        <w:ind w:left="202" w:right="202"/>
        <w:rPr>
          <w:rFonts w:ascii="Verdana" w:eastAsiaTheme="majorEastAsia" w:hAnsi="Verdana" w:cs="Times New Roman (Headings CS)"/>
          <w:b/>
          <w:color w:val="A1CF2A" w:themeColor="accent2"/>
          <w:sz w:val="56"/>
          <w14:textFill>
            <w14:solidFill>
              <w14:schemeClr w14:val="accent2">
                <w14:lumMod w14:val="60000"/>
                <w14:lumOff w14:val="40000"/>
                <w14:lumMod w14:val="75000"/>
              </w14:schemeClr>
            </w14:solidFill>
          </w14:textFill>
        </w:rPr>
      </w:pPr>
      <w:r w:rsidRPr="00536A4D">
        <w:rPr>
          <w:rFonts w:ascii="Verdana" w:eastAsiaTheme="majorEastAsia" w:hAnsi="Verdana" w:cs="Times New Roman (Headings CS)"/>
          <w:bCs/>
          <w:color w:val="A1CF2A" w:themeColor="accent2"/>
          <w:sz w:val="56"/>
          <w:shd w:val="clear" w:color="auto" w:fill="404040" w:themeFill="text1" w:themeFillTint="BF"/>
          <w14:textFill>
            <w14:solidFill>
              <w14:schemeClr w14:val="accent2">
                <w14:lumMod w14:val="60000"/>
                <w14:lumOff w14:val="40000"/>
                <w14:lumMod w14:val="75000"/>
              </w14:schemeClr>
            </w14:solidFill>
          </w14:textFill>
        </w:rPr>
        <w:lastRenderedPageBreak/>
        <w:t>Men Silver Roster</w:t>
      </w:r>
    </w:p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808"/>
        <w:gridCol w:w="2808"/>
        <w:gridCol w:w="2282"/>
        <w:gridCol w:w="2282"/>
        <w:gridCol w:w="3788"/>
      </w:tblGrid>
      <w:tr w:rsidR="007F3221" w14:paraId="27DDCBAE" w14:textId="77777777" w:rsidTr="00434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5" w:type="pct"/>
          </w:tcPr>
          <w:p w14:paraId="5CE9A5D1" w14:textId="77777777" w:rsidR="007F3221" w:rsidRDefault="007F3221" w:rsidP="00434B09">
            <w:r>
              <w:t xml:space="preserve">706ers </w:t>
            </w:r>
          </w:p>
        </w:tc>
        <w:tc>
          <w:tcPr>
            <w:tcW w:w="1005" w:type="pct"/>
          </w:tcPr>
          <w:p w14:paraId="0A8B22D6" w14:textId="77777777" w:rsidR="007F3221" w:rsidRDefault="007F3221" w:rsidP="00434B09">
            <w:r>
              <w:t xml:space="preserve">Abusement park </w:t>
            </w:r>
          </w:p>
        </w:tc>
        <w:tc>
          <w:tcPr>
            <w:tcW w:w="817" w:type="pct"/>
          </w:tcPr>
          <w:p w14:paraId="16C43267" w14:textId="77777777" w:rsidR="007F3221" w:rsidRDefault="007F3221" w:rsidP="00434B09">
            <w:r>
              <w:t xml:space="preserve">Brew crew </w:t>
            </w:r>
          </w:p>
        </w:tc>
        <w:tc>
          <w:tcPr>
            <w:tcW w:w="817" w:type="pct"/>
          </w:tcPr>
          <w:p w14:paraId="7FCE57E8" w14:textId="77777777" w:rsidR="007F3221" w:rsidRDefault="007F3221" w:rsidP="00434B09">
            <w:r>
              <w:t xml:space="preserve">cascade hills </w:t>
            </w:r>
          </w:p>
        </w:tc>
        <w:tc>
          <w:tcPr>
            <w:tcW w:w="1356" w:type="pct"/>
          </w:tcPr>
          <w:p w14:paraId="2A0F4BDB" w14:textId="77777777" w:rsidR="007F3221" w:rsidRDefault="007F3221" w:rsidP="00434B09">
            <w:r>
              <w:t xml:space="preserve">Cup Check </w:t>
            </w:r>
          </w:p>
        </w:tc>
      </w:tr>
      <w:tr w:rsidR="007F3221" w14:paraId="0D250951" w14:textId="77777777" w:rsidTr="00434B09">
        <w:tc>
          <w:tcPr>
            <w:tcW w:w="1005" w:type="pct"/>
          </w:tcPr>
          <w:p w14:paraId="02DB91C1" w14:textId="77777777" w:rsidR="007F3221" w:rsidRDefault="007F3221" w:rsidP="00434B09">
            <w:r>
              <w:t>Spencer Cohen</w:t>
            </w:r>
          </w:p>
        </w:tc>
        <w:tc>
          <w:tcPr>
            <w:tcW w:w="1005" w:type="pct"/>
          </w:tcPr>
          <w:p w14:paraId="3C734DCA" w14:textId="77777777" w:rsidR="007F3221" w:rsidRDefault="007F3221" w:rsidP="00434B09">
            <w:r>
              <w:t>Jesse Johnson</w:t>
            </w:r>
          </w:p>
        </w:tc>
        <w:tc>
          <w:tcPr>
            <w:tcW w:w="817" w:type="pct"/>
          </w:tcPr>
          <w:p w14:paraId="2E7C0C76" w14:textId="77777777" w:rsidR="007F3221" w:rsidRDefault="007F3221" w:rsidP="00434B09">
            <w:r>
              <w:t>John Dunnivan</w:t>
            </w:r>
          </w:p>
        </w:tc>
        <w:tc>
          <w:tcPr>
            <w:tcW w:w="817" w:type="pct"/>
          </w:tcPr>
          <w:p w14:paraId="67F6DFAF" w14:textId="77777777" w:rsidR="007F3221" w:rsidRDefault="007F3221" w:rsidP="00434B09">
            <w:r>
              <w:t>Robb Riddell</w:t>
            </w:r>
          </w:p>
        </w:tc>
        <w:tc>
          <w:tcPr>
            <w:tcW w:w="1356" w:type="pct"/>
          </w:tcPr>
          <w:p w14:paraId="04F02E18" w14:textId="77777777" w:rsidR="007F3221" w:rsidRDefault="007F3221" w:rsidP="00434B09">
            <w:r>
              <w:t>Alex Dughi</w:t>
            </w:r>
          </w:p>
        </w:tc>
      </w:tr>
      <w:tr w:rsidR="007F3221" w14:paraId="2EE62DCE" w14:textId="77777777" w:rsidTr="00434B09">
        <w:tc>
          <w:tcPr>
            <w:tcW w:w="1005" w:type="pct"/>
          </w:tcPr>
          <w:p w14:paraId="60E31D8C" w14:textId="77777777" w:rsidR="007F3221" w:rsidRDefault="00000000" w:rsidP="00434B09">
            <w:sdt>
              <w:sdtPr>
                <w:id w:val="-1055843501"/>
                <w:placeholder>
                  <w:docPart w:val="93B10D8C2BD340C0837D6C79C8AFB2EF"/>
                </w:placeholder>
                <w15:appearance w15:val="hidden"/>
              </w:sdtPr>
              <w:sdtContent>
                <w:r w:rsidR="007F3221">
                  <w:t>Steve Peterson</w:t>
                </w:r>
              </w:sdtContent>
            </w:sdt>
            <w:r w:rsidR="007F3221">
              <w:t xml:space="preserve"> </w:t>
            </w:r>
          </w:p>
        </w:tc>
        <w:tc>
          <w:tcPr>
            <w:tcW w:w="1005" w:type="pct"/>
          </w:tcPr>
          <w:p w14:paraId="03F17BC0" w14:textId="77777777" w:rsidR="007F3221" w:rsidRDefault="007F3221" w:rsidP="00434B09">
            <w:r>
              <w:t>Chase Wilson</w:t>
            </w:r>
          </w:p>
        </w:tc>
        <w:tc>
          <w:tcPr>
            <w:tcW w:w="817" w:type="pct"/>
          </w:tcPr>
          <w:p w14:paraId="622519D6" w14:textId="77777777" w:rsidR="007F3221" w:rsidRDefault="007F3221" w:rsidP="00434B09">
            <w:r>
              <w:t>Jerry Bowman</w:t>
            </w:r>
          </w:p>
        </w:tc>
        <w:tc>
          <w:tcPr>
            <w:tcW w:w="817" w:type="pct"/>
          </w:tcPr>
          <w:p w14:paraId="445D2393" w14:textId="77777777" w:rsidR="007F3221" w:rsidRDefault="00000000" w:rsidP="00434B09">
            <w:sdt>
              <w:sdtPr>
                <w:id w:val="-1856336316"/>
                <w:placeholder>
                  <w:docPart w:val="8245E6FE8B404DA0ABF50DBBF375FB46"/>
                </w:placeholder>
                <w15:appearance w15:val="hidden"/>
              </w:sdtPr>
              <w:sdtContent>
                <w:r w:rsidR="007F3221">
                  <w:t>Josh Brown</w:t>
                </w:r>
              </w:sdtContent>
            </w:sdt>
            <w:r w:rsidR="007F3221">
              <w:t xml:space="preserve"> </w:t>
            </w:r>
          </w:p>
        </w:tc>
        <w:tc>
          <w:tcPr>
            <w:tcW w:w="1356" w:type="pct"/>
          </w:tcPr>
          <w:p w14:paraId="442A8968" w14:textId="77777777" w:rsidR="007F3221" w:rsidRDefault="007F3221" w:rsidP="00434B09">
            <w:r>
              <w:t>Shuman Rid</w:t>
            </w:r>
          </w:p>
        </w:tc>
      </w:tr>
      <w:tr w:rsidR="007F3221" w14:paraId="154A0DCC" w14:textId="77777777" w:rsidTr="00434B09">
        <w:tc>
          <w:tcPr>
            <w:tcW w:w="1005" w:type="pct"/>
          </w:tcPr>
          <w:p w14:paraId="4F77F534" w14:textId="77777777" w:rsidR="007F3221" w:rsidRDefault="00000000" w:rsidP="00434B09">
            <w:sdt>
              <w:sdtPr>
                <w:id w:val="944349077"/>
                <w:placeholder>
                  <w:docPart w:val="E485120B6CC54356B767F8537996FC04"/>
                </w:placeholder>
                <w15:appearance w15:val="hidden"/>
              </w:sdtPr>
              <w:sdtContent>
                <w:r w:rsidR="007F3221">
                  <w:t>James Wilson</w:t>
                </w:r>
              </w:sdtContent>
            </w:sdt>
            <w:r w:rsidR="007F3221">
              <w:t xml:space="preserve"> </w:t>
            </w:r>
          </w:p>
        </w:tc>
        <w:tc>
          <w:tcPr>
            <w:tcW w:w="1005" w:type="pct"/>
          </w:tcPr>
          <w:p w14:paraId="48069CAA" w14:textId="77777777" w:rsidR="007F3221" w:rsidRDefault="00000000" w:rsidP="00434B09">
            <w:sdt>
              <w:sdtPr>
                <w:id w:val="1947036357"/>
                <w:placeholder>
                  <w:docPart w:val="16BEA48208B94F30BCDCFEC9DCC57BA9"/>
                </w:placeholder>
                <w15:appearance w15:val="hidden"/>
              </w:sdtPr>
              <w:sdtContent>
                <w:r w:rsidR="007F3221">
                  <w:t>Josh Alyoe</w:t>
                </w:r>
              </w:sdtContent>
            </w:sdt>
            <w:r w:rsidR="007F3221">
              <w:t xml:space="preserve"> </w:t>
            </w:r>
          </w:p>
        </w:tc>
        <w:tc>
          <w:tcPr>
            <w:tcW w:w="817" w:type="pct"/>
          </w:tcPr>
          <w:p w14:paraId="40B4F841" w14:textId="77777777" w:rsidR="007F3221" w:rsidRDefault="00000000" w:rsidP="00434B09">
            <w:sdt>
              <w:sdtPr>
                <w:id w:val="1315841153"/>
                <w:placeholder>
                  <w:docPart w:val="0AB23E46661F45E694B9E080FE75CCA7"/>
                </w:placeholder>
                <w15:appearance w15:val="hidden"/>
              </w:sdtPr>
              <w:sdtContent>
                <w:r w:rsidR="007F3221">
                  <w:t>Michael Hurst</w:t>
                </w:r>
              </w:sdtContent>
            </w:sdt>
            <w:r w:rsidR="007F3221">
              <w:t xml:space="preserve"> </w:t>
            </w:r>
          </w:p>
        </w:tc>
        <w:tc>
          <w:tcPr>
            <w:tcW w:w="817" w:type="pct"/>
          </w:tcPr>
          <w:p w14:paraId="79A4AEED" w14:textId="77777777" w:rsidR="007F3221" w:rsidRDefault="007F3221" w:rsidP="00434B09">
            <w:r>
              <w:t>Clyde McQuiell</w:t>
            </w:r>
          </w:p>
        </w:tc>
        <w:tc>
          <w:tcPr>
            <w:tcW w:w="1356" w:type="pct"/>
          </w:tcPr>
          <w:p w14:paraId="3DD7A7B8" w14:textId="77777777" w:rsidR="007F3221" w:rsidRDefault="007F3221" w:rsidP="00434B09">
            <w:r>
              <w:t>Wayne Horne</w:t>
            </w:r>
          </w:p>
        </w:tc>
      </w:tr>
      <w:tr w:rsidR="007F3221" w14:paraId="3E8573F3" w14:textId="77777777" w:rsidTr="00434B09">
        <w:tc>
          <w:tcPr>
            <w:tcW w:w="1005" w:type="pct"/>
          </w:tcPr>
          <w:p w14:paraId="54FFF751" w14:textId="77777777" w:rsidR="007F3221" w:rsidRDefault="007F3221" w:rsidP="00434B09">
            <w:r>
              <w:t>Steven Robinson</w:t>
            </w:r>
          </w:p>
        </w:tc>
        <w:tc>
          <w:tcPr>
            <w:tcW w:w="1005" w:type="pct"/>
          </w:tcPr>
          <w:p w14:paraId="7ABFBEB5" w14:textId="77777777" w:rsidR="007F3221" w:rsidRDefault="007F3221" w:rsidP="00434B09">
            <w:r>
              <w:t>Alex Parker</w:t>
            </w:r>
          </w:p>
        </w:tc>
        <w:tc>
          <w:tcPr>
            <w:tcW w:w="817" w:type="pct"/>
          </w:tcPr>
          <w:p w14:paraId="29040F41" w14:textId="77777777" w:rsidR="007F3221" w:rsidRDefault="007F3221" w:rsidP="00434B09">
            <w:r>
              <w:t>Steven Haywood</w:t>
            </w:r>
          </w:p>
        </w:tc>
        <w:tc>
          <w:tcPr>
            <w:tcW w:w="817" w:type="pct"/>
          </w:tcPr>
          <w:p w14:paraId="1BCA00DD" w14:textId="77777777" w:rsidR="007F3221" w:rsidRDefault="007F3221" w:rsidP="00434B09">
            <w:r>
              <w:t>Leon Horacio</w:t>
            </w:r>
          </w:p>
        </w:tc>
        <w:tc>
          <w:tcPr>
            <w:tcW w:w="1356" w:type="pct"/>
          </w:tcPr>
          <w:p w14:paraId="2F8FE65E" w14:textId="77777777" w:rsidR="007F3221" w:rsidRDefault="007F3221" w:rsidP="00434B09">
            <w:r>
              <w:t>Patrick Folde</w:t>
            </w:r>
          </w:p>
        </w:tc>
      </w:tr>
      <w:tr w:rsidR="007F3221" w14:paraId="60CE5141" w14:textId="77777777" w:rsidTr="00434B09">
        <w:tc>
          <w:tcPr>
            <w:tcW w:w="1005" w:type="pct"/>
          </w:tcPr>
          <w:p w14:paraId="20BDF5EA" w14:textId="77777777" w:rsidR="007F3221" w:rsidRDefault="007F3221" w:rsidP="00434B09">
            <w:r>
              <w:t>Maurice Chambliss</w:t>
            </w:r>
          </w:p>
        </w:tc>
        <w:tc>
          <w:tcPr>
            <w:tcW w:w="1005" w:type="pct"/>
          </w:tcPr>
          <w:p w14:paraId="328FD42C" w14:textId="77777777" w:rsidR="007F3221" w:rsidRDefault="007F3221" w:rsidP="00434B09">
            <w:r>
              <w:t>Cole Renfroe</w:t>
            </w:r>
          </w:p>
        </w:tc>
        <w:tc>
          <w:tcPr>
            <w:tcW w:w="817" w:type="pct"/>
          </w:tcPr>
          <w:p w14:paraId="52CB5E5F" w14:textId="77777777" w:rsidR="007F3221" w:rsidRDefault="007F3221" w:rsidP="00434B09">
            <w:r>
              <w:t>Gorman Slade</w:t>
            </w:r>
          </w:p>
        </w:tc>
        <w:tc>
          <w:tcPr>
            <w:tcW w:w="817" w:type="pct"/>
          </w:tcPr>
          <w:p w14:paraId="5EF039CD" w14:textId="77777777" w:rsidR="007F3221" w:rsidRDefault="007F3221" w:rsidP="00434B09">
            <w:r>
              <w:t>Michael Grillo</w:t>
            </w:r>
          </w:p>
        </w:tc>
        <w:tc>
          <w:tcPr>
            <w:tcW w:w="1356" w:type="pct"/>
          </w:tcPr>
          <w:p w14:paraId="40E65EC4" w14:textId="77777777" w:rsidR="007F3221" w:rsidRDefault="007F3221" w:rsidP="00434B09">
            <w:r>
              <w:t>Joshua Thames</w:t>
            </w:r>
          </w:p>
        </w:tc>
      </w:tr>
      <w:tr w:rsidR="007F3221" w14:paraId="7B0303C4" w14:textId="77777777" w:rsidTr="00434B09">
        <w:tc>
          <w:tcPr>
            <w:tcW w:w="1005" w:type="pct"/>
          </w:tcPr>
          <w:p w14:paraId="66101276" w14:textId="77777777" w:rsidR="007F3221" w:rsidRDefault="007F3221" w:rsidP="00434B09">
            <w:r>
              <w:t>Keshaun Davis</w:t>
            </w:r>
          </w:p>
        </w:tc>
        <w:tc>
          <w:tcPr>
            <w:tcW w:w="1005" w:type="pct"/>
          </w:tcPr>
          <w:p w14:paraId="11A12FA2" w14:textId="77777777" w:rsidR="007F3221" w:rsidRDefault="007F3221" w:rsidP="00434B09">
            <w:r>
              <w:t>Joe Price</w:t>
            </w:r>
          </w:p>
        </w:tc>
        <w:tc>
          <w:tcPr>
            <w:tcW w:w="817" w:type="pct"/>
          </w:tcPr>
          <w:p w14:paraId="6FAD0981" w14:textId="77777777" w:rsidR="007F3221" w:rsidRDefault="007F3221" w:rsidP="00434B09">
            <w:r>
              <w:t>Brandon Brown</w:t>
            </w:r>
          </w:p>
        </w:tc>
        <w:tc>
          <w:tcPr>
            <w:tcW w:w="817" w:type="pct"/>
          </w:tcPr>
          <w:p w14:paraId="5C5287C8" w14:textId="77777777" w:rsidR="007F3221" w:rsidRDefault="007F3221" w:rsidP="00434B09">
            <w:r>
              <w:t>Joe Campbell</w:t>
            </w:r>
          </w:p>
        </w:tc>
        <w:tc>
          <w:tcPr>
            <w:tcW w:w="1356" w:type="pct"/>
          </w:tcPr>
          <w:p w14:paraId="652FEF7A" w14:textId="1C8AD011" w:rsidR="007F3221" w:rsidRDefault="007F3221" w:rsidP="00434B09">
            <w:r>
              <w:t>Brent Suth</w:t>
            </w:r>
            <w:r w:rsidR="00B55E43">
              <w:t>erlily</w:t>
            </w:r>
          </w:p>
        </w:tc>
      </w:tr>
      <w:tr w:rsidR="007F3221" w14:paraId="680A7EBC" w14:textId="77777777" w:rsidTr="00434B09">
        <w:tc>
          <w:tcPr>
            <w:tcW w:w="1005" w:type="pct"/>
          </w:tcPr>
          <w:p w14:paraId="3DB47E59" w14:textId="77777777" w:rsidR="007F3221" w:rsidRDefault="007F3221" w:rsidP="00434B09">
            <w:r>
              <w:t>Jarric Williams</w:t>
            </w:r>
          </w:p>
        </w:tc>
        <w:tc>
          <w:tcPr>
            <w:tcW w:w="1005" w:type="pct"/>
          </w:tcPr>
          <w:p w14:paraId="505FF7D2" w14:textId="77777777" w:rsidR="007F3221" w:rsidRDefault="007F3221" w:rsidP="00434B09">
            <w:r>
              <w:t>Jacob Bullard</w:t>
            </w:r>
          </w:p>
        </w:tc>
        <w:tc>
          <w:tcPr>
            <w:tcW w:w="817" w:type="pct"/>
          </w:tcPr>
          <w:p w14:paraId="0CB304D1" w14:textId="77777777" w:rsidR="007F3221" w:rsidRDefault="007F3221" w:rsidP="00434B09">
            <w:r>
              <w:t>Tyler Donaldson</w:t>
            </w:r>
          </w:p>
        </w:tc>
        <w:tc>
          <w:tcPr>
            <w:tcW w:w="817" w:type="pct"/>
          </w:tcPr>
          <w:p w14:paraId="4ACC6B04" w14:textId="77777777" w:rsidR="007F3221" w:rsidRDefault="007F3221" w:rsidP="00434B09">
            <w:r>
              <w:t>Johnathan Warren</w:t>
            </w:r>
          </w:p>
        </w:tc>
        <w:tc>
          <w:tcPr>
            <w:tcW w:w="1356" w:type="pct"/>
          </w:tcPr>
          <w:p w14:paraId="1F324EEC" w14:textId="77777777" w:rsidR="007F3221" w:rsidRDefault="007F3221" w:rsidP="00434B09">
            <w:r>
              <w:t>James Beverley</w:t>
            </w:r>
          </w:p>
        </w:tc>
      </w:tr>
      <w:tr w:rsidR="007F3221" w14:paraId="6A80FD4B" w14:textId="77777777" w:rsidTr="00434B09">
        <w:tc>
          <w:tcPr>
            <w:tcW w:w="1005" w:type="pct"/>
          </w:tcPr>
          <w:p w14:paraId="75ACEBAE" w14:textId="77777777" w:rsidR="007F3221" w:rsidRDefault="007F3221" w:rsidP="00434B09">
            <w:r>
              <w:t xml:space="preserve">Michael Dorsey </w:t>
            </w:r>
          </w:p>
        </w:tc>
        <w:tc>
          <w:tcPr>
            <w:tcW w:w="1005" w:type="pct"/>
          </w:tcPr>
          <w:p w14:paraId="05DA55F2" w14:textId="77777777" w:rsidR="007F3221" w:rsidRDefault="007F3221" w:rsidP="00434B09">
            <w:r>
              <w:t>Jesse Haag</w:t>
            </w:r>
          </w:p>
        </w:tc>
        <w:tc>
          <w:tcPr>
            <w:tcW w:w="817" w:type="pct"/>
          </w:tcPr>
          <w:p w14:paraId="241FCF67" w14:textId="77777777" w:rsidR="007F3221" w:rsidRDefault="007F3221" w:rsidP="00434B09">
            <w:r>
              <w:t>Jed Donaldson</w:t>
            </w:r>
          </w:p>
        </w:tc>
        <w:tc>
          <w:tcPr>
            <w:tcW w:w="817" w:type="pct"/>
          </w:tcPr>
          <w:p w14:paraId="73645584" w14:textId="77777777" w:rsidR="007F3221" w:rsidRDefault="007F3221" w:rsidP="00434B09">
            <w:r>
              <w:t>Jordan Seamans</w:t>
            </w:r>
          </w:p>
        </w:tc>
        <w:tc>
          <w:tcPr>
            <w:tcW w:w="1356" w:type="pct"/>
          </w:tcPr>
          <w:p w14:paraId="6B31A482" w14:textId="77777777" w:rsidR="007F3221" w:rsidRDefault="007F3221" w:rsidP="00434B09">
            <w:r>
              <w:t>Donald Kane Morrison</w:t>
            </w:r>
          </w:p>
        </w:tc>
      </w:tr>
      <w:tr w:rsidR="007F3221" w14:paraId="09EB4743" w14:textId="77777777" w:rsidTr="00434B09">
        <w:tc>
          <w:tcPr>
            <w:tcW w:w="1005" w:type="pct"/>
          </w:tcPr>
          <w:p w14:paraId="71822000" w14:textId="77777777" w:rsidR="007F3221" w:rsidRDefault="007F3221" w:rsidP="00434B09">
            <w:r>
              <w:t>Ronald Tubbs Jr</w:t>
            </w:r>
          </w:p>
        </w:tc>
        <w:tc>
          <w:tcPr>
            <w:tcW w:w="1005" w:type="pct"/>
          </w:tcPr>
          <w:p w14:paraId="2812A693" w14:textId="77777777" w:rsidR="007F3221" w:rsidRDefault="007F3221" w:rsidP="00434B09">
            <w:r>
              <w:t>Hunter Simmons</w:t>
            </w:r>
          </w:p>
        </w:tc>
        <w:tc>
          <w:tcPr>
            <w:tcW w:w="817" w:type="pct"/>
          </w:tcPr>
          <w:p w14:paraId="6E8D1191" w14:textId="77777777" w:rsidR="007F3221" w:rsidRDefault="007F3221" w:rsidP="00434B09">
            <w:r>
              <w:t>John Flowers</w:t>
            </w:r>
          </w:p>
        </w:tc>
        <w:tc>
          <w:tcPr>
            <w:tcW w:w="817" w:type="pct"/>
          </w:tcPr>
          <w:p w14:paraId="34E7E269" w14:textId="77777777" w:rsidR="007F3221" w:rsidRDefault="007F3221" w:rsidP="00434B09">
            <w:r>
              <w:t>Charles Nix</w:t>
            </w:r>
          </w:p>
        </w:tc>
        <w:tc>
          <w:tcPr>
            <w:tcW w:w="1356" w:type="pct"/>
          </w:tcPr>
          <w:p w14:paraId="3EE59E00" w14:textId="77777777" w:rsidR="007F3221" w:rsidRDefault="007F3221" w:rsidP="00434B09">
            <w:r>
              <w:t>Jamaris Rowell</w:t>
            </w:r>
          </w:p>
        </w:tc>
      </w:tr>
      <w:tr w:rsidR="007F3221" w14:paraId="5F64439B" w14:textId="77777777" w:rsidTr="00434B09">
        <w:tc>
          <w:tcPr>
            <w:tcW w:w="1005" w:type="pct"/>
          </w:tcPr>
          <w:p w14:paraId="22197FFA" w14:textId="77777777" w:rsidR="007F3221" w:rsidRDefault="007F3221" w:rsidP="00434B09">
            <w:r>
              <w:t>Jakeldon Davis</w:t>
            </w:r>
          </w:p>
        </w:tc>
        <w:tc>
          <w:tcPr>
            <w:tcW w:w="1005" w:type="pct"/>
          </w:tcPr>
          <w:p w14:paraId="474F5ADC" w14:textId="77777777" w:rsidR="007F3221" w:rsidRDefault="007F3221" w:rsidP="00434B09"/>
        </w:tc>
        <w:tc>
          <w:tcPr>
            <w:tcW w:w="817" w:type="pct"/>
          </w:tcPr>
          <w:p w14:paraId="4A5D76DF" w14:textId="77777777" w:rsidR="007F3221" w:rsidRDefault="007F3221" w:rsidP="00434B09">
            <w:r>
              <w:t>Matt Talbot</w:t>
            </w:r>
          </w:p>
        </w:tc>
        <w:tc>
          <w:tcPr>
            <w:tcW w:w="817" w:type="pct"/>
          </w:tcPr>
          <w:p w14:paraId="7EA637C1" w14:textId="77777777" w:rsidR="007F3221" w:rsidRDefault="007F3221" w:rsidP="00434B09">
            <w:r>
              <w:t>Patrick</w:t>
            </w:r>
          </w:p>
        </w:tc>
        <w:tc>
          <w:tcPr>
            <w:tcW w:w="1356" w:type="pct"/>
          </w:tcPr>
          <w:p w14:paraId="49B5D2C9" w14:textId="77777777" w:rsidR="007F3221" w:rsidRDefault="007F3221" w:rsidP="00434B09">
            <w:r>
              <w:t>Copeland Collins</w:t>
            </w:r>
          </w:p>
        </w:tc>
      </w:tr>
      <w:tr w:rsidR="007F3221" w14:paraId="4E0BD146" w14:textId="77777777" w:rsidTr="00434B09">
        <w:tc>
          <w:tcPr>
            <w:tcW w:w="1005" w:type="pct"/>
          </w:tcPr>
          <w:p w14:paraId="2482824D" w14:textId="77777777" w:rsidR="007F3221" w:rsidRDefault="007F3221" w:rsidP="00434B09">
            <w:r>
              <w:t>Christian Eleby</w:t>
            </w:r>
          </w:p>
        </w:tc>
        <w:tc>
          <w:tcPr>
            <w:tcW w:w="1005" w:type="pct"/>
          </w:tcPr>
          <w:p w14:paraId="3DCD9A84" w14:textId="77777777" w:rsidR="007F3221" w:rsidRDefault="007F3221" w:rsidP="00434B09"/>
        </w:tc>
        <w:tc>
          <w:tcPr>
            <w:tcW w:w="817" w:type="pct"/>
          </w:tcPr>
          <w:p w14:paraId="13AD8BED" w14:textId="77777777" w:rsidR="007F3221" w:rsidRDefault="007F3221" w:rsidP="00434B09">
            <w:r>
              <w:t>Dalton Wilder</w:t>
            </w:r>
          </w:p>
        </w:tc>
        <w:tc>
          <w:tcPr>
            <w:tcW w:w="817" w:type="pct"/>
          </w:tcPr>
          <w:p w14:paraId="03DDD200" w14:textId="77777777" w:rsidR="007F3221" w:rsidRDefault="007F3221" w:rsidP="00434B09">
            <w:r>
              <w:t>Ethan Moss</w:t>
            </w:r>
          </w:p>
        </w:tc>
        <w:tc>
          <w:tcPr>
            <w:tcW w:w="1356" w:type="pct"/>
          </w:tcPr>
          <w:p w14:paraId="6FCE07BD" w14:textId="1DE00EDB" w:rsidR="007F3221" w:rsidRDefault="007F3221" w:rsidP="00434B09">
            <w:r>
              <w:t>Luke Valen</w:t>
            </w:r>
            <w:r w:rsidR="009C434A">
              <w:t>zuela</w:t>
            </w:r>
          </w:p>
        </w:tc>
      </w:tr>
      <w:tr w:rsidR="007F3221" w14:paraId="51D86BC9" w14:textId="77777777" w:rsidTr="00434B09">
        <w:tc>
          <w:tcPr>
            <w:tcW w:w="1005" w:type="pct"/>
          </w:tcPr>
          <w:p w14:paraId="36684EC2" w14:textId="77777777" w:rsidR="007F3221" w:rsidRDefault="007F3221" w:rsidP="00434B09">
            <w:r>
              <w:t>Gavin Bedsole</w:t>
            </w:r>
          </w:p>
        </w:tc>
        <w:tc>
          <w:tcPr>
            <w:tcW w:w="1005" w:type="pct"/>
          </w:tcPr>
          <w:p w14:paraId="5AA24AA2" w14:textId="77777777" w:rsidR="007F3221" w:rsidRDefault="007F3221" w:rsidP="00434B09"/>
        </w:tc>
        <w:tc>
          <w:tcPr>
            <w:tcW w:w="817" w:type="pct"/>
          </w:tcPr>
          <w:p w14:paraId="1F1600BF" w14:textId="77777777" w:rsidR="007F3221" w:rsidRDefault="007F3221" w:rsidP="00434B09">
            <w:r>
              <w:t>Jerry Wilder</w:t>
            </w:r>
          </w:p>
        </w:tc>
        <w:tc>
          <w:tcPr>
            <w:tcW w:w="817" w:type="pct"/>
          </w:tcPr>
          <w:p w14:paraId="2A275556" w14:textId="77777777" w:rsidR="007F3221" w:rsidRDefault="007F3221" w:rsidP="00434B09">
            <w:r>
              <w:t>Demari Mitchell</w:t>
            </w:r>
          </w:p>
        </w:tc>
        <w:tc>
          <w:tcPr>
            <w:tcW w:w="1356" w:type="pct"/>
          </w:tcPr>
          <w:p w14:paraId="420195B0" w14:textId="77777777" w:rsidR="007F3221" w:rsidRDefault="007F3221" w:rsidP="00434B09">
            <w:r>
              <w:t>Nickolas Ferguson</w:t>
            </w:r>
          </w:p>
        </w:tc>
      </w:tr>
      <w:tr w:rsidR="007F3221" w14:paraId="547EF8BD" w14:textId="77777777" w:rsidTr="00434B09">
        <w:tc>
          <w:tcPr>
            <w:tcW w:w="1005" w:type="pct"/>
          </w:tcPr>
          <w:p w14:paraId="76ABD89B" w14:textId="77777777" w:rsidR="007F3221" w:rsidRDefault="007F3221" w:rsidP="00434B09">
            <w:r>
              <w:t>Bruce Johnson Jr</w:t>
            </w:r>
          </w:p>
        </w:tc>
        <w:tc>
          <w:tcPr>
            <w:tcW w:w="1005" w:type="pct"/>
          </w:tcPr>
          <w:p w14:paraId="39A1A34D" w14:textId="77777777" w:rsidR="007F3221" w:rsidRDefault="007F3221" w:rsidP="00434B09"/>
        </w:tc>
        <w:tc>
          <w:tcPr>
            <w:tcW w:w="817" w:type="pct"/>
          </w:tcPr>
          <w:p w14:paraId="09029785" w14:textId="77777777" w:rsidR="007F3221" w:rsidRDefault="007F3221" w:rsidP="00434B09">
            <w:r>
              <w:t>Hunter Donaldson</w:t>
            </w:r>
          </w:p>
        </w:tc>
        <w:tc>
          <w:tcPr>
            <w:tcW w:w="817" w:type="pct"/>
          </w:tcPr>
          <w:p w14:paraId="437B74ED" w14:textId="77777777" w:rsidR="007F3221" w:rsidRDefault="007F3221" w:rsidP="00434B09">
            <w:r>
              <w:t>Joshua Lang</w:t>
            </w:r>
          </w:p>
        </w:tc>
        <w:tc>
          <w:tcPr>
            <w:tcW w:w="1356" w:type="pct"/>
          </w:tcPr>
          <w:p w14:paraId="724176FF" w14:textId="77777777" w:rsidR="007F3221" w:rsidRDefault="007F3221" w:rsidP="00434B09">
            <w:r>
              <w:t>Mckinney Tillman</w:t>
            </w:r>
          </w:p>
        </w:tc>
      </w:tr>
      <w:tr w:rsidR="007F3221" w14:paraId="09784753" w14:textId="77777777" w:rsidTr="00434B09">
        <w:tc>
          <w:tcPr>
            <w:tcW w:w="1005" w:type="pct"/>
          </w:tcPr>
          <w:p w14:paraId="26195E47" w14:textId="77777777" w:rsidR="007F3221" w:rsidRDefault="007F3221" w:rsidP="00434B09">
            <w:r>
              <w:t>Chris Hollard</w:t>
            </w:r>
          </w:p>
        </w:tc>
        <w:tc>
          <w:tcPr>
            <w:tcW w:w="1005" w:type="pct"/>
          </w:tcPr>
          <w:p w14:paraId="364287AF" w14:textId="77777777" w:rsidR="007F3221" w:rsidRDefault="007F3221" w:rsidP="00434B09"/>
        </w:tc>
        <w:tc>
          <w:tcPr>
            <w:tcW w:w="817" w:type="pct"/>
          </w:tcPr>
          <w:p w14:paraId="315C1FC3" w14:textId="77777777" w:rsidR="007F3221" w:rsidRDefault="007F3221" w:rsidP="00434B09"/>
        </w:tc>
        <w:tc>
          <w:tcPr>
            <w:tcW w:w="817" w:type="pct"/>
          </w:tcPr>
          <w:p w14:paraId="363B57DA" w14:textId="77777777" w:rsidR="007F3221" w:rsidRDefault="007F3221" w:rsidP="00434B09">
            <w:r>
              <w:t>Edgardi Reyes</w:t>
            </w:r>
          </w:p>
        </w:tc>
        <w:tc>
          <w:tcPr>
            <w:tcW w:w="1356" w:type="pct"/>
          </w:tcPr>
          <w:p w14:paraId="1DA62222" w14:textId="77777777" w:rsidR="007F3221" w:rsidRDefault="007F3221" w:rsidP="00434B09">
            <w:r>
              <w:t>Aaron Bryant</w:t>
            </w:r>
          </w:p>
        </w:tc>
      </w:tr>
      <w:tr w:rsidR="007F3221" w14:paraId="37AA7EFE" w14:textId="77777777" w:rsidTr="00434B09">
        <w:tc>
          <w:tcPr>
            <w:tcW w:w="1005" w:type="pct"/>
          </w:tcPr>
          <w:p w14:paraId="6654EDE0" w14:textId="77777777" w:rsidR="007F3221" w:rsidRDefault="007F3221" w:rsidP="00434B09"/>
        </w:tc>
        <w:tc>
          <w:tcPr>
            <w:tcW w:w="1005" w:type="pct"/>
          </w:tcPr>
          <w:p w14:paraId="6336A974" w14:textId="77777777" w:rsidR="007F3221" w:rsidRDefault="007F3221" w:rsidP="00434B09"/>
        </w:tc>
        <w:tc>
          <w:tcPr>
            <w:tcW w:w="817" w:type="pct"/>
          </w:tcPr>
          <w:p w14:paraId="430FA361" w14:textId="77777777" w:rsidR="007F3221" w:rsidRDefault="007F3221" w:rsidP="00434B09"/>
        </w:tc>
        <w:tc>
          <w:tcPr>
            <w:tcW w:w="817" w:type="pct"/>
          </w:tcPr>
          <w:p w14:paraId="49FB8AB7" w14:textId="77777777" w:rsidR="007F3221" w:rsidRDefault="007F3221" w:rsidP="00434B09"/>
        </w:tc>
        <w:tc>
          <w:tcPr>
            <w:tcW w:w="1356" w:type="pct"/>
          </w:tcPr>
          <w:p w14:paraId="52057D73" w14:textId="5A96F3F6" w:rsidR="007F3221" w:rsidRDefault="009C434A" w:rsidP="00434B09">
            <w:r>
              <w:t>Jay H</w:t>
            </w:r>
            <w:r w:rsidR="004228FD">
              <w:t>uckaby</w:t>
            </w:r>
          </w:p>
        </w:tc>
      </w:tr>
      <w:tr w:rsidR="007F3221" w14:paraId="39D78673" w14:textId="77777777" w:rsidTr="00434B09">
        <w:tc>
          <w:tcPr>
            <w:tcW w:w="1005" w:type="pct"/>
          </w:tcPr>
          <w:p w14:paraId="22D6A46D" w14:textId="77777777" w:rsidR="007F3221" w:rsidRDefault="007F3221" w:rsidP="00434B09"/>
        </w:tc>
        <w:tc>
          <w:tcPr>
            <w:tcW w:w="1005" w:type="pct"/>
          </w:tcPr>
          <w:p w14:paraId="1F6EAE62" w14:textId="77777777" w:rsidR="007F3221" w:rsidRDefault="007F3221" w:rsidP="00434B09"/>
        </w:tc>
        <w:tc>
          <w:tcPr>
            <w:tcW w:w="817" w:type="pct"/>
          </w:tcPr>
          <w:p w14:paraId="7424B5B2" w14:textId="77777777" w:rsidR="007F3221" w:rsidRDefault="007F3221" w:rsidP="00434B09"/>
        </w:tc>
        <w:tc>
          <w:tcPr>
            <w:tcW w:w="817" w:type="pct"/>
          </w:tcPr>
          <w:p w14:paraId="3F5B7489" w14:textId="77777777" w:rsidR="007F3221" w:rsidRDefault="007F3221" w:rsidP="00434B09"/>
        </w:tc>
        <w:tc>
          <w:tcPr>
            <w:tcW w:w="1356" w:type="pct"/>
          </w:tcPr>
          <w:p w14:paraId="329283D0" w14:textId="111D56AA" w:rsidR="007F3221" w:rsidRDefault="00A57BFE" w:rsidP="00434B09">
            <w:r>
              <w:t xml:space="preserve">Jeremiah </w:t>
            </w:r>
            <w:r w:rsidR="004228FD">
              <w:t>Huckaby</w:t>
            </w:r>
          </w:p>
        </w:tc>
      </w:tr>
      <w:tr w:rsidR="007F3221" w14:paraId="65FE7B16" w14:textId="77777777" w:rsidTr="00434B09">
        <w:tc>
          <w:tcPr>
            <w:tcW w:w="1005" w:type="pct"/>
          </w:tcPr>
          <w:p w14:paraId="1C4DB2FC" w14:textId="77777777" w:rsidR="007F3221" w:rsidRDefault="007F3221" w:rsidP="00434B09"/>
        </w:tc>
        <w:tc>
          <w:tcPr>
            <w:tcW w:w="1005" w:type="pct"/>
          </w:tcPr>
          <w:p w14:paraId="6BD832C7" w14:textId="77777777" w:rsidR="007F3221" w:rsidRDefault="007F3221" w:rsidP="00434B09"/>
        </w:tc>
        <w:tc>
          <w:tcPr>
            <w:tcW w:w="817" w:type="pct"/>
          </w:tcPr>
          <w:p w14:paraId="6020F633" w14:textId="77777777" w:rsidR="007F3221" w:rsidRDefault="007F3221" w:rsidP="00434B09"/>
        </w:tc>
        <w:tc>
          <w:tcPr>
            <w:tcW w:w="817" w:type="pct"/>
          </w:tcPr>
          <w:p w14:paraId="6B91F0BF" w14:textId="77777777" w:rsidR="007F3221" w:rsidRDefault="007F3221" w:rsidP="00434B09"/>
        </w:tc>
        <w:tc>
          <w:tcPr>
            <w:tcW w:w="1356" w:type="pct"/>
          </w:tcPr>
          <w:p w14:paraId="58CDB0A4" w14:textId="77777777" w:rsidR="007F3221" w:rsidRDefault="007F3221" w:rsidP="00434B09"/>
        </w:tc>
      </w:tr>
      <w:tr w:rsidR="007F3221" w14:paraId="018DA511" w14:textId="77777777" w:rsidTr="00434B09">
        <w:tc>
          <w:tcPr>
            <w:tcW w:w="1005" w:type="pct"/>
          </w:tcPr>
          <w:p w14:paraId="6EC4F054" w14:textId="77777777" w:rsidR="007F3221" w:rsidRDefault="007F3221" w:rsidP="00434B09"/>
        </w:tc>
        <w:tc>
          <w:tcPr>
            <w:tcW w:w="1005" w:type="pct"/>
          </w:tcPr>
          <w:p w14:paraId="1444B197" w14:textId="77777777" w:rsidR="007F3221" w:rsidRDefault="007F3221" w:rsidP="00434B09"/>
        </w:tc>
        <w:tc>
          <w:tcPr>
            <w:tcW w:w="817" w:type="pct"/>
          </w:tcPr>
          <w:p w14:paraId="2A5DB710" w14:textId="77777777" w:rsidR="007F3221" w:rsidRDefault="007F3221" w:rsidP="00434B09"/>
        </w:tc>
        <w:tc>
          <w:tcPr>
            <w:tcW w:w="817" w:type="pct"/>
          </w:tcPr>
          <w:p w14:paraId="6844A60B" w14:textId="77777777" w:rsidR="007F3221" w:rsidRDefault="007F3221" w:rsidP="00434B09"/>
        </w:tc>
        <w:tc>
          <w:tcPr>
            <w:tcW w:w="1356" w:type="pct"/>
          </w:tcPr>
          <w:p w14:paraId="2CA2EDE8" w14:textId="77777777" w:rsidR="007F3221" w:rsidRDefault="007F3221" w:rsidP="00434B09"/>
        </w:tc>
      </w:tr>
      <w:tr w:rsidR="007F3221" w14:paraId="2A45DC3D" w14:textId="77777777" w:rsidTr="00434B09">
        <w:tc>
          <w:tcPr>
            <w:tcW w:w="1005" w:type="pct"/>
          </w:tcPr>
          <w:p w14:paraId="3202311A" w14:textId="77777777" w:rsidR="007F3221" w:rsidRDefault="007F3221" w:rsidP="00434B09"/>
        </w:tc>
        <w:tc>
          <w:tcPr>
            <w:tcW w:w="1005" w:type="pct"/>
          </w:tcPr>
          <w:p w14:paraId="19228791" w14:textId="77777777" w:rsidR="007F3221" w:rsidRDefault="007F3221" w:rsidP="00434B09"/>
        </w:tc>
        <w:tc>
          <w:tcPr>
            <w:tcW w:w="817" w:type="pct"/>
          </w:tcPr>
          <w:p w14:paraId="5CB791D7" w14:textId="77777777" w:rsidR="007F3221" w:rsidRDefault="007F3221" w:rsidP="00434B09"/>
        </w:tc>
        <w:tc>
          <w:tcPr>
            <w:tcW w:w="817" w:type="pct"/>
          </w:tcPr>
          <w:p w14:paraId="0962C43B" w14:textId="77777777" w:rsidR="007F3221" w:rsidRDefault="007F3221" w:rsidP="00434B09"/>
        </w:tc>
        <w:tc>
          <w:tcPr>
            <w:tcW w:w="1356" w:type="pct"/>
          </w:tcPr>
          <w:p w14:paraId="2D0EC26F" w14:textId="77777777" w:rsidR="007F3221" w:rsidRDefault="007F3221" w:rsidP="00434B09"/>
        </w:tc>
      </w:tr>
      <w:tr w:rsidR="007F3221" w14:paraId="26707CE8" w14:textId="77777777" w:rsidTr="00434B09">
        <w:tc>
          <w:tcPr>
            <w:tcW w:w="1005" w:type="pct"/>
          </w:tcPr>
          <w:p w14:paraId="551EE7AD" w14:textId="77777777" w:rsidR="007F3221" w:rsidRDefault="007F3221" w:rsidP="00434B09"/>
        </w:tc>
        <w:tc>
          <w:tcPr>
            <w:tcW w:w="1005" w:type="pct"/>
          </w:tcPr>
          <w:p w14:paraId="1DAAB7AF" w14:textId="77777777" w:rsidR="007F3221" w:rsidRDefault="007F3221" w:rsidP="00434B09"/>
        </w:tc>
        <w:tc>
          <w:tcPr>
            <w:tcW w:w="817" w:type="pct"/>
          </w:tcPr>
          <w:p w14:paraId="39557444" w14:textId="77777777" w:rsidR="007F3221" w:rsidRDefault="007F3221" w:rsidP="00434B09"/>
        </w:tc>
        <w:tc>
          <w:tcPr>
            <w:tcW w:w="817" w:type="pct"/>
          </w:tcPr>
          <w:p w14:paraId="1E5A1751" w14:textId="77777777" w:rsidR="007F3221" w:rsidRDefault="007F3221" w:rsidP="00434B09"/>
        </w:tc>
        <w:tc>
          <w:tcPr>
            <w:tcW w:w="1356" w:type="pct"/>
          </w:tcPr>
          <w:p w14:paraId="013D4443" w14:textId="77777777" w:rsidR="007F3221" w:rsidRDefault="007F3221" w:rsidP="00434B09"/>
        </w:tc>
      </w:tr>
    </w:tbl>
    <w:p w14:paraId="592CC7FD" w14:textId="62D5720F" w:rsidR="008635AA" w:rsidRDefault="008635AA" w:rsidP="006D4509"/>
    <w:p w14:paraId="6A7E0174" w14:textId="77777777" w:rsidR="00B23D48" w:rsidRDefault="00B23D48" w:rsidP="006D4509"/>
    <w:p w14:paraId="3070401C" w14:textId="77777777" w:rsidR="00B23D48" w:rsidRDefault="00B23D48" w:rsidP="006D4509"/>
    <w:p w14:paraId="1FC7BC7F" w14:textId="77777777" w:rsidR="00B23D48" w:rsidRDefault="00B23D48" w:rsidP="006D4509"/>
    <w:p w14:paraId="622527B1" w14:textId="77777777" w:rsidR="00B23D48" w:rsidRDefault="00B23D48" w:rsidP="006D4509"/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808"/>
        <w:gridCol w:w="2808"/>
        <w:gridCol w:w="2282"/>
        <w:gridCol w:w="2634"/>
        <w:gridCol w:w="3436"/>
      </w:tblGrid>
      <w:tr w:rsidR="00B23D48" w14:paraId="50C6AF33" w14:textId="77777777" w:rsidTr="00640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5" w:type="pct"/>
          </w:tcPr>
          <w:p w14:paraId="1F6281E9" w14:textId="77777777" w:rsidR="00B23D48" w:rsidRPr="00902129" w:rsidRDefault="00B23D48" w:rsidP="00434B09">
            <w:pPr>
              <w:rPr>
                <w:b w:val="0"/>
                <w:caps w:val="0"/>
              </w:rPr>
            </w:pPr>
            <w:r>
              <w:lastRenderedPageBreak/>
              <w:t>ess elite</w:t>
            </w:r>
          </w:p>
        </w:tc>
        <w:tc>
          <w:tcPr>
            <w:tcW w:w="1005" w:type="pct"/>
          </w:tcPr>
          <w:p w14:paraId="211E9B0B" w14:textId="77777777" w:rsidR="00B23D48" w:rsidRDefault="00B23D48" w:rsidP="00434B09">
            <w:r>
              <w:t xml:space="preserve">gtc </w:t>
            </w:r>
          </w:p>
        </w:tc>
        <w:tc>
          <w:tcPr>
            <w:tcW w:w="817" w:type="pct"/>
          </w:tcPr>
          <w:p w14:paraId="2E2EAED8" w14:textId="77777777" w:rsidR="00B23D48" w:rsidRDefault="00B23D48" w:rsidP="00434B09">
            <w:r>
              <w:t xml:space="preserve">Just Sayin </w:t>
            </w:r>
          </w:p>
        </w:tc>
        <w:tc>
          <w:tcPr>
            <w:tcW w:w="943" w:type="pct"/>
          </w:tcPr>
          <w:p w14:paraId="4FF650A3" w14:textId="77777777" w:rsidR="00B23D48" w:rsidRDefault="00B23D48" w:rsidP="00434B09">
            <w:r>
              <w:t xml:space="preserve">Legacy </w:t>
            </w:r>
          </w:p>
        </w:tc>
        <w:tc>
          <w:tcPr>
            <w:tcW w:w="1231" w:type="pct"/>
          </w:tcPr>
          <w:p w14:paraId="37805196" w14:textId="77777777" w:rsidR="00B23D48" w:rsidRDefault="00B23D48" w:rsidP="00434B09">
            <w:r>
              <w:t>Regulators</w:t>
            </w:r>
          </w:p>
        </w:tc>
      </w:tr>
      <w:tr w:rsidR="00B23D48" w14:paraId="6328A45E" w14:textId="77777777" w:rsidTr="00640B16">
        <w:tc>
          <w:tcPr>
            <w:tcW w:w="1005" w:type="pct"/>
          </w:tcPr>
          <w:p w14:paraId="713C0AD8" w14:textId="77777777" w:rsidR="00B23D48" w:rsidRDefault="00000000" w:rsidP="00434B09">
            <w:sdt>
              <w:sdtPr>
                <w:id w:val="879829809"/>
                <w:placeholder>
                  <w:docPart w:val="2BD80003D76948EBB147D83126DA978F"/>
                </w:placeholder>
                <w15:appearance w15:val="hidden"/>
              </w:sdtPr>
              <w:sdtContent>
                <w:r w:rsidR="00B23D48">
                  <w:t>Dawson Williamson</w:t>
                </w:r>
              </w:sdtContent>
            </w:sdt>
            <w:r w:rsidR="00B23D48">
              <w:t xml:space="preserve"> </w:t>
            </w:r>
          </w:p>
        </w:tc>
        <w:tc>
          <w:tcPr>
            <w:tcW w:w="1005" w:type="pct"/>
          </w:tcPr>
          <w:p w14:paraId="27790013" w14:textId="77777777" w:rsidR="00B23D48" w:rsidRDefault="00B23D48" w:rsidP="00434B09">
            <w:r>
              <w:t>William Wischnewsky</w:t>
            </w:r>
          </w:p>
        </w:tc>
        <w:tc>
          <w:tcPr>
            <w:tcW w:w="817" w:type="pct"/>
          </w:tcPr>
          <w:p w14:paraId="68049943" w14:textId="77777777" w:rsidR="00B23D48" w:rsidRDefault="00B23D48" w:rsidP="00434B09">
            <w:r>
              <w:t>Mitchell Shelby</w:t>
            </w:r>
          </w:p>
        </w:tc>
        <w:tc>
          <w:tcPr>
            <w:tcW w:w="943" w:type="pct"/>
          </w:tcPr>
          <w:p w14:paraId="1378A0AB" w14:textId="77777777" w:rsidR="00B23D48" w:rsidRDefault="00000000" w:rsidP="00434B09">
            <w:sdt>
              <w:sdtPr>
                <w:id w:val="1433866887"/>
                <w:placeholder>
                  <w:docPart w:val="9602668757D14A39BE44FEB04E6A83A9"/>
                </w:placeholder>
                <w15:appearance w15:val="hidden"/>
              </w:sdtPr>
              <w:sdtContent>
                <w:r w:rsidR="00B23D48">
                  <w:t>Craig Murphy</w:t>
                </w:r>
              </w:sdtContent>
            </w:sdt>
            <w:r w:rsidR="00B23D48">
              <w:t xml:space="preserve"> </w:t>
            </w:r>
          </w:p>
        </w:tc>
        <w:tc>
          <w:tcPr>
            <w:tcW w:w="1231" w:type="pct"/>
          </w:tcPr>
          <w:p w14:paraId="15B8873B" w14:textId="77777777" w:rsidR="00B23D48" w:rsidRDefault="00000000" w:rsidP="00434B09">
            <w:sdt>
              <w:sdtPr>
                <w:id w:val="264204155"/>
                <w:placeholder>
                  <w:docPart w:val="513F25EF8B9F465E9735B274F044F9D0"/>
                </w:placeholder>
                <w15:appearance w15:val="hidden"/>
              </w:sdtPr>
              <w:sdtContent>
                <w:r w:rsidR="00B23D48">
                  <w:t>Dominique Wade</w:t>
                </w:r>
              </w:sdtContent>
            </w:sdt>
            <w:r w:rsidR="00B23D48">
              <w:t xml:space="preserve"> </w:t>
            </w:r>
          </w:p>
        </w:tc>
      </w:tr>
      <w:tr w:rsidR="00B23D48" w14:paraId="2D48D9E3" w14:textId="77777777" w:rsidTr="00640B16">
        <w:tc>
          <w:tcPr>
            <w:tcW w:w="1005" w:type="pct"/>
          </w:tcPr>
          <w:p w14:paraId="2936A45C" w14:textId="77777777" w:rsidR="00B23D48" w:rsidRDefault="00B23D48" w:rsidP="00434B09">
            <w:r>
              <w:t>Nickolas Harris</w:t>
            </w:r>
          </w:p>
        </w:tc>
        <w:tc>
          <w:tcPr>
            <w:tcW w:w="1005" w:type="pct"/>
          </w:tcPr>
          <w:p w14:paraId="304C1AB7" w14:textId="77777777" w:rsidR="00B23D48" w:rsidRDefault="00B23D48" w:rsidP="00434B09">
            <w:r>
              <w:t>Trent Wischnewsky</w:t>
            </w:r>
          </w:p>
        </w:tc>
        <w:tc>
          <w:tcPr>
            <w:tcW w:w="817" w:type="pct"/>
          </w:tcPr>
          <w:p w14:paraId="72A9A848" w14:textId="77777777" w:rsidR="00B23D48" w:rsidRDefault="00B23D48" w:rsidP="00434B09">
            <w:r>
              <w:t>Ben Moody</w:t>
            </w:r>
          </w:p>
        </w:tc>
        <w:tc>
          <w:tcPr>
            <w:tcW w:w="943" w:type="pct"/>
          </w:tcPr>
          <w:p w14:paraId="71A9CF22" w14:textId="77777777" w:rsidR="00B23D48" w:rsidRDefault="00000000" w:rsidP="00434B09">
            <w:sdt>
              <w:sdtPr>
                <w:id w:val="-572891498"/>
                <w:placeholder>
                  <w:docPart w:val="91F2D75E60124CE1BA7D8F82319543F0"/>
                </w:placeholder>
                <w15:appearance w15:val="hidden"/>
              </w:sdtPr>
              <w:sdtContent>
                <w:r w:rsidR="00B23D48">
                  <w:t>Dylan Sanders</w:t>
                </w:r>
              </w:sdtContent>
            </w:sdt>
            <w:r w:rsidR="00B23D48">
              <w:t xml:space="preserve"> </w:t>
            </w:r>
          </w:p>
        </w:tc>
        <w:tc>
          <w:tcPr>
            <w:tcW w:w="1231" w:type="pct"/>
          </w:tcPr>
          <w:p w14:paraId="1A7C4AA8" w14:textId="77777777" w:rsidR="00B23D48" w:rsidRDefault="00000000" w:rsidP="00434B09">
            <w:sdt>
              <w:sdtPr>
                <w:id w:val="713009371"/>
                <w:placeholder>
                  <w:docPart w:val="16FF0B1E34E744C0B07DC3966AF25E4B"/>
                </w:placeholder>
                <w15:appearance w15:val="hidden"/>
              </w:sdtPr>
              <w:sdtContent>
                <w:r w:rsidR="00B23D48">
                  <w:t>Laye Davis</w:t>
                </w:r>
              </w:sdtContent>
            </w:sdt>
            <w:r w:rsidR="00B23D48">
              <w:t xml:space="preserve"> </w:t>
            </w:r>
          </w:p>
        </w:tc>
      </w:tr>
      <w:tr w:rsidR="00B23D48" w14:paraId="5CCEB700" w14:textId="77777777" w:rsidTr="00640B16">
        <w:tc>
          <w:tcPr>
            <w:tcW w:w="1005" w:type="pct"/>
          </w:tcPr>
          <w:p w14:paraId="5EDB9E8C" w14:textId="77777777" w:rsidR="00B23D48" w:rsidRDefault="00B23D48" w:rsidP="00434B09">
            <w:r>
              <w:t>Bew Baker</w:t>
            </w:r>
          </w:p>
        </w:tc>
        <w:tc>
          <w:tcPr>
            <w:tcW w:w="1005" w:type="pct"/>
          </w:tcPr>
          <w:p w14:paraId="2A5E4CD5" w14:textId="77777777" w:rsidR="00B23D48" w:rsidRDefault="00B23D48" w:rsidP="00434B09">
            <w:r>
              <w:t>Jason Ceravone</w:t>
            </w:r>
          </w:p>
        </w:tc>
        <w:tc>
          <w:tcPr>
            <w:tcW w:w="817" w:type="pct"/>
          </w:tcPr>
          <w:p w14:paraId="7EB65766" w14:textId="77777777" w:rsidR="00B23D48" w:rsidRDefault="00000000" w:rsidP="00434B09">
            <w:sdt>
              <w:sdtPr>
                <w:id w:val="63223477"/>
                <w:placeholder>
                  <w:docPart w:val="5FA5ADCC4328421393E93F8C39B03308"/>
                </w:placeholder>
                <w15:appearance w15:val="hidden"/>
              </w:sdtPr>
              <w:sdtContent>
                <w:r w:rsidR="00B23D48">
                  <w:t>Gregory Gooden</w:t>
                </w:r>
              </w:sdtContent>
            </w:sdt>
            <w:r w:rsidR="00B23D48">
              <w:t xml:space="preserve"> </w:t>
            </w:r>
          </w:p>
        </w:tc>
        <w:tc>
          <w:tcPr>
            <w:tcW w:w="943" w:type="pct"/>
          </w:tcPr>
          <w:p w14:paraId="3443E3F5" w14:textId="77777777" w:rsidR="00B23D48" w:rsidRDefault="00B23D48" w:rsidP="00434B09">
            <w:r>
              <w:t>Koltyn Stephens</w:t>
            </w:r>
          </w:p>
        </w:tc>
        <w:tc>
          <w:tcPr>
            <w:tcW w:w="1231" w:type="pct"/>
          </w:tcPr>
          <w:p w14:paraId="2B8D0A3E" w14:textId="77777777" w:rsidR="00B23D48" w:rsidRDefault="00000000" w:rsidP="00434B09">
            <w:sdt>
              <w:sdtPr>
                <w:id w:val="762879311"/>
                <w:placeholder>
                  <w:docPart w:val="2C3CCAD87F244F23B51C4C77EF2413FB"/>
                </w:placeholder>
                <w15:appearance w15:val="hidden"/>
              </w:sdtPr>
              <w:sdtContent>
                <w:r w:rsidR="00B23D48">
                  <w:t>Kenneth Smith</w:t>
                </w:r>
              </w:sdtContent>
            </w:sdt>
            <w:r w:rsidR="00B23D48">
              <w:t xml:space="preserve"> </w:t>
            </w:r>
          </w:p>
        </w:tc>
      </w:tr>
      <w:tr w:rsidR="00B23D48" w14:paraId="3FF86116" w14:textId="77777777" w:rsidTr="00640B16">
        <w:tc>
          <w:tcPr>
            <w:tcW w:w="1005" w:type="pct"/>
          </w:tcPr>
          <w:p w14:paraId="014F69F9" w14:textId="77777777" w:rsidR="00B23D48" w:rsidRDefault="00B23D48" w:rsidP="00434B09">
            <w:r>
              <w:t>Justin Rogers</w:t>
            </w:r>
          </w:p>
        </w:tc>
        <w:tc>
          <w:tcPr>
            <w:tcW w:w="1005" w:type="pct"/>
          </w:tcPr>
          <w:p w14:paraId="5EA1294E" w14:textId="77777777" w:rsidR="00B23D48" w:rsidRDefault="00B23D48" w:rsidP="00434B09">
            <w:r>
              <w:t>Jonathan Holbrook</w:t>
            </w:r>
          </w:p>
        </w:tc>
        <w:tc>
          <w:tcPr>
            <w:tcW w:w="817" w:type="pct"/>
          </w:tcPr>
          <w:p w14:paraId="67BA89D9" w14:textId="77777777" w:rsidR="00B23D48" w:rsidRDefault="00B23D48" w:rsidP="00434B09">
            <w:r>
              <w:t>Jose Esquivera</w:t>
            </w:r>
          </w:p>
        </w:tc>
        <w:tc>
          <w:tcPr>
            <w:tcW w:w="943" w:type="pct"/>
          </w:tcPr>
          <w:p w14:paraId="7A474071" w14:textId="77777777" w:rsidR="00B23D48" w:rsidRDefault="00B23D48" w:rsidP="00434B09">
            <w:r>
              <w:t>Matthew Stephens</w:t>
            </w:r>
          </w:p>
        </w:tc>
        <w:tc>
          <w:tcPr>
            <w:tcW w:w="1231" w:type="pct"/>
          </w:tcPr>
          <w:p w14:paraId="1A801D7F" w14:textId="77777777" w:rsidR="00B23D48" w:rsidRDefault="00B23D48" w:rsidP="00434B09">
            <w:r>
              <w:t>Jeremie Richardson</w:t>
            </w:r>
          </w:p>
        </w:tc>
      </w:tr>
      <w:tr w:rsidR="00B23D48" w14:paraId="172F8646" w14:textId="77777777" w:rsidTr="00640B16">
        <w:tc>
          <w:tcPr>
            <w:tcW w:w="1005" w:type="pct"/>
          </w:tcPr>
          <w:p w14:paraId="36B15B90" w14:textId="77777777" w:rsidR="00B23D48" w:rsidRDefault="00B23D48" w:rsidP="00434B09">
            <w:r>
              <w:t>Thomas Grant</w:t>
            </w:r>
          </w:p>
        </w:tc>
        <w:tc>
          <w:tcPr>
            <w:tcW w:w="1005" w:type="pct"/>
          </w:tcPr>
          <w:p w14:paraId="4D128398" w14:textId="77777777" w:rsidR="00B23D48" w:rsidRDefault="00B23D48" w:rsidP="00434B09">
            <w:r>
              <w:t>Chris Beach</w:t>
            </w:r>
          </w:p>
        </w:tc>
        <w:tc>
          <w:tcPr>
            <w:tcW w:w="817" w:type="pct"/>
          </w:tcPr>
          <w:p w14:paraId="5A4F47B7" w14:textId="77777777" w:rsidR="00B23D48" w:rsidRDefault="00B23D48" w:rsidP="00434B09">
            <w:r>
              <w:t>Hunter Holloman</w:t>
            </w:r>
          </w:p>
        </w:tc>
        <w:tc>
          <w:tcPr>
            <w:tcW w:w="943" w:type="pct"/>
          </w:tcPr>
          <w:p w14:paraId="2E7F2E18" w14:textId="41B7AD07" w:rsidR="00B23D48" w:rsidRDefault="00B23D48" w:rsidP="00434B09">
            <w:r>
              <w:t>Daniel</w:t>
            </w:r>
            <w:r w:rsidR="001B1CA9">
              <w:t xml:space="preserve"> </w:t>
            </w:r>
            <w:r w:rsidR="00BB6302">
              <w:t xml:space="preserve">Robbie </w:t>
            </w:r>
            <w:r w:rsidR="00BB6302" w:rsidRPr="00BB6302">
              <w:t>Ortiz</w:t>
            </w:r>
          </w:p>
        </w:tc>
        <w:tc>
          <w:tcPr>
            <w:tcW w:w="1231" w:type="pct"/>
          </w:tcPr>
          <w:p w14:paraId="601816CC" w14:textId="77777777" w:rsidR="00B23D48" w:rsidRDefault="00B23D48" w:rsidP="00434B09">
            <w:r>
              <w:t>Brian Jackson</w:t>
            </w:r>
          </w:p>
        </w:tc>
      </w:tr>
      <w:tr w:rsidR="00B23D48" w14:paraId="616F6B4E" w14:textId="77777777" w:rsidTr="00640B16">
        <w:tc>
          <w:tcPr>
            <w:tcW w:w="1005" w:type="pct"/>
          </w:tcPr>
          <w:p w14:paraId="153EF011" w14:textId="77777777" w:rsidR="00B23D48" w:rsidRDefault="00B23D48" w:rsidP="00434B09">
            <w:r>
              <w:t>Mitchell Grant</w:t>
            </w:r>
          </w:p>
        </w:tc>
        <w:tc>
          <w:tcPr>
            <w:tcW w:w="1005" w:type="pct"/>
          </w:tcPr>
          <w:p w14:paraId="2A8C7E57" w14:textId="77777777" w:rsidR="00B23D48" w:rsidRDefault="00B23D48" w:rsidP="00434B09">
            <w:r>
              <w:t>Caleb Middle</w:t>
            </w:r>
          </w:p>
        </w:tc>
        <w:tc>
          <w:tcPr>
            <w:tcW w:w="817" w:type="pct"/>
          </w:tcPr>
          <w:p w14:paraId="6AD791FD" w14:textId="77777777" w:rsidR="00B23D48" w:rsidRDefault="00B23D48" w:rsidP="00434B09">
            <w:r>
              <w:t>Michael Mitchell</w:t>
            </w:r>
          </w:p>
        </w:tc>
        <w:tc>
          <w:tcPr>
            <w:tcW w:w="943" w:type="pct"/>
          </w:tcPr>
          <w:p w14:paraId="6B089490" w14:textId="72AFB058" w:rsidR="00B23D48" w:rsidRDefault="00B23D48" w:rsidP="00434B09">
            <w:r>
              <w:t>Jeffrey</w:t>
            </w:r>
            <w:r w:rsidR="00640B16">
              <w:t xml:space="preserve"> Dalton</w:t>
            </w:r>
            <w:r>
              <w:t xml:space="preserve"> Herron</w:t>
            </w:r>
          </w:p>
        </w:tc>
        <w:tc>
          <w:tcPr>
            <w:tcW w:w="1231" w:type="pct"/>
          </w:tcPr>
          <w:p w14:paraId="433849AE" w14:textId="77777777" w:rsidR="00B23D48" w:rsidRDefault="00B23D48" w:rsidP="00434B09">
            <w:r>
              <w:t>Keldrick Lee</w:t>
            </w:r>
          </w:p>
        </w:tc>
      </w:tr>
      <w:tr w:rsidR="00B23D48" w14:paraId="13D52D9E" w14:textId="77777777" w:rsidTr="00640B16">
        <w:tc>
          <w:tcPr>
            <w:tcW w:w="1005" w:type="pct"/>
          </w:tcPr>
          <w:p w14:paraId="0A747A0A" w14:textId="77777777" w:rsidR="00B23D48" w:rsidRDefault="00B23D48" w:rsidP="00434B09">
            <w:r>
              <w:t>Javier Cruz Berrics</w:t>
            </w:r>
          </w:p>
        </w:tc>
        <w:tc>
          <w:tcPr>
            <w:tcW w:w="1005" w:type="pct"/>
          </w:tcPr>
          <w:p w14:paraId="317A77EC" w14:textId="77777777" w:rsidR="00B23D48" w:rsidRDefault="00B23D48" w:rsidP="00434B09">
            <w:r>
              <w:t>Javy Ward</w:t>
            </w:r>
          </w:p>
        </w:tc>
        <w:tc>
          <w:tcPr>
            <w:tcW w:w="817" w:type="pct"/>
          </w:tcPr>
          <w:p w14:paraId="42576B9B" w14:textId="77777777" w:rsidR="00B23D48" w:rsidRDefault="00B23D48" w:rsidP="00434B09">
            <w:r>
              <w:t>Milas Little</w:t>
            </w:r>
          </w:p>
        </w:tc>
        <w:tc>
          <w:tcPr>
            <w:tcW w:w="943" w:type="pct"/>
          </w:tcPr>
          <w:p w14:paraId="2EC7EF1A" w14:textId="77777777" w:rsidR="00B23D48" w:rsidRDefault="00B23D48" w:rsidP="00434B09">
            <w:r>
              <w:t>Brock Fountain</w:t>
            </w:r>
          </w:p>
        </w:tc>
        <w:tc>
          <w:tcPr>
            <w:tcW w:w="1231" w:type="pct"/>
          </w:tcPr>
          <w:p w14:paraId="472C9176" w14:textId="77777777" w:rsidR="00B23D48" w:rsidRDefault="00B23D48" w:rsidP="00434B09">
            <w:r>
              <w:t>Andrew Jackson</w:t>
            </w:r>
          </w:p>
        </w:tc>
      </w:tr>
      <w:tr w:rsidR="00B23D48" w14:paraId="10DC9672" w14:textId="77777777" w:rsidTr="00640B16">
        <w:tc>
          <w:tcPr>
            <w:tcW w:w="1005" w:type="pct"/>
          </w:tcPr>
          <w:p w14:paraId="7443C064" w14:textId="77777777" w:rsidR="00B23D48" w:rsidRDefault="00B23D48" w:rsidP="00434B09">
            <w:r>
              <w:t>Eric Pipkins</w:t>
            </w:r>
          </w:p>
        </w:tc>
        <w:tc>
          <w:tcPr>
            <w:tcW w:w="1005" w:type="pct"/>
          </w:tcPr>
          <w:p w14:paraId="6638ACCB" w14:textId="77777777" w:rsidR="00B23D48" w:rsidRDefault="00B23D48" w:rsidP="00434B09">
            <w:r>
              <w:t>Keith Brown</w:t>
            </w:r>
          </w:p>
        </w:tc>
        <w:tc>
          <w:tcPr>
            <w:tcW w:w="817" w:type="pct"/>
          </w:tcPr>
          <w:p w14:paraId="2749DA50" w14:textId="77777777" w:rsidR="00B23D48" w:rsidRDefault="00B23D48" w:rsidP="00434B09">
            <w:r>
              <w:t>Kaleb Spadan</w:t>
            </w:r>
          </w:p>
        </w:tc>
        <w:tc>
          <w:tcPr>
            <w:tcW w:w="943" w:type="pct"/>
          </w:tcPr>
          <w:p w14:paraId="5748FE7C" w14:textId="103B91C0" w:rsidR="00B23D48" w:rsidRDefault="00B23D48" w:rsidP="00434B09">
            <w:r>
              <w:t>J</w:t>
            </w:r>
            <w:r w:rsidR="009F29FC">
              <w:t>osh Jesus</w:t>
            </w:r>
          </w:p>
        </w:tc>
        <w:tc>
          <w:tcPr>
            <w:tcW w:w="1231" w:type="pct"/>
          </w:tcPr>
          <w:p w14:paraId="2657C991" w14:textId="77777777" w:rsidR="00B23D48" w:rsidRDefault="00B23D48" w:rsidP="00434B09">
            <w:r>
              <w:t>Darwin Smith</w:t>
            </w:r>
          </w:p>
        </w:tc>
      </w:tr>
      <w:tr w:rsidR="00B23D48" w14:paraId="495A7FCE" w14:textId="77777777" w:rsidTr="00640B16">
        <w:tc>
          <w:tcPr>
            <w:tcW w:w="1005" w:type="pct"/>
          </w:tcPr>
          <w:p w14:paraId="798453ED" w14:textId="77777777" w:rsidR="00B23D48" w:rsidRDefault="00B23D48" w:rsidP="00434B09">
            <w:r>
              <w:t>Frank Stuart</w:t>
            </w:r>
          </w:p>
        </w:tc>
        <w:tc>
          <w:tcPr>
            <w:tcW w:w="1005" w:type="pct"/>
          </w:tcPr>
          <w:p w14:paraId="649493FF" w14:textId="77777777" w:rsidR="00B23D48" w:rsidRDefault="00B23D48" w:rsidP="00434B09">
            <w:r>
              <w:t xml:space="preserve">Luther Lynch </w:t>
            </w:r>
          </w:p>
        </w:tc>
        <w:tc>
          <w:tcPr>
            <w:tcW w:w="817" w:type="pct"/>
          </w:tcPr>
          <w:p w14:paraId="32FE82DE" w14:textId="77777777" w:rsidR="00B23D48" w:rsidRDefault="00B23D48" w:rsidP="00434B09">
            <w:r>
              <w:t>John Naris</w:t>
            </w:r>
          </w:p>
        </w:tc>
        <w:tc>
          <w:tcPr>
            <w:tcW w:w="943" w:type="pct"/>
          </w:tcPr>
          <w:p w14:paraId="68EF4155" w14:textId="564A0616" w:rsidR="00B23D48" w:rsidRDefault="004C0EDA" w:rsidP="00434B09">
            <w:r>
              <w:t>Adam Jesus</w:t>
            </w:r>
          </w:p>
        </w:tc>
        <w:tc>
          <w:tcPr>
            <w:tcW w:w="1231" w:type="pct"/>
          </w:tcPr>
          <w:p w14:paraId="3DAA4D0B" w14:textId="77777777" w:rsidR="00B23D48" w:rsidRDefault="00B23D48" w:rsidP="00434B09">
            <w:r>
              <w:t>Damion Brown</w:t>
            </w:r>
          </w:p>
        </w:tc>
      </w:tr>
      <w:tr w:rsidR="00B23D48" w14:paraId="5D8E8382" w14:textId="77777777" w:rsidTr="00640B16">
        <w:tc>
          <w:tcPr>
            <w:tcW w:w="1005" w:type="pct"/>
          </w:tcPr>
          <w:p w14:paraId="2FE5CF63" w14:textId="77777777" w:rsidR="00B23D48" w:rsidRDefault="00B23D48" w:rsidP="00434B09">
            <w:r>
              <w:t>Morris Pipkins</w:t>
            </w:r>
          </w:p>
        </w:tc>
        <w:tc>
          <w:tcPr>
            <w:tcW w:w="1005" w:type="pct"/>
          </w:tcPr>
          <w:p w14:paraId="1E51E2BB" w14:textId="77777777" w:rsidR="00B23D48" w:rsidRDefault="00B23D48" w:rsidP="00434B09">
            <w:r>
              <w:t>Keith Jenkins</w:t>
            </w:r>
          </w:p>
        </w:tc>
        <w:tc>
          <w:tcPr>
            <w:tcW w:w="817" w:type="pct"/>
          </w:tcPr>
          <w:p w14:paraId="4673EAA3" w14:textId="77777777" w:rsidR="00B23D48" w:rsidRDefault="00B23D48" w:rsidP="00434B09">
            <w:r>
              <w:t>Orance Heath</w:t>
            </w:r>
          </w:p>
        </w:tc>
        <w:tc>
          <w:tcPr>
            <w:tcW w:w="943" w:type="pct"/>
          </w:tcPr>
          <w:p w14:paraId="67FD4CB9" w14:textId="695FB04C" w:rsidR="00B23D48" w:rsidRDefault="00B23D48" w:rsidP="00434B09">
            <w:r>
              <w:t>Robert</w:t>
            </w:r>
            <w:r w:rsidR="00AA1E93">
              <w:t xml:space="preserve"> Dillian</w:t>
            </w:r>
            <w:r>
              <w:t xml:space="preserve"> Luttrell</w:t>
            </w:r>
          </w:p>
        </w:tc>
        <w:tc>
          <w:tcPr>
            <w:tcW w:w="1231" w:type="pct"/>
          </w:tcPr>
          <w:p w14:paraId="7B75496B" w14:textId="77777777" w:rsidR="00B23D48" w:rsidRDefault="00B23D48" w:rsidP="00434B09">
            <w:r>
              <w:t>Wesley Huddleston</w:t>
            </w:r>
          </w:p>
        </w:tc>
      </w:tr>
      <w:tr w:rsidR="00B23D48" w14:paraId="5C6C0822" w14:textId="77777777" w:rsidTr="00640B16">
        <w:tc>
          <w:tcPr>
            <w:tcW w:w="1005" w:type="pct"/>
          </w:tcPr>
          <w:p w14:paraId="3F57F2F6" w14:textId="77777777" w:rsidR="00B23D48" w:rsidRDefault="00B23D48" w:rsidP="00434B09">
            <w:r>
              <w:t>Zach Thomason</w:t>
            </w:r>
          </w:p>
        </w:tc>
        <w:tc>
          <w:tcPr>
            <w:tcW w:w="1005" w:type="pct"/>
          </w:tcPr>
          <w:p w14:paraId="2C108DF4" w14:textId="77777777" w:rsidR="00B23D48" w:rsidRDefault="00B23D48" w:rsidP="00434B09">
            <w:r>
              <w:t>Ben Thomas</w:t>
            </w:r>
          </w:p>
        </w:tc>
        <w:tc>
          <w:tcPr>
            <w:tcW w:w="817" w:type="pct"/>
          </w:tcPr>
          <w:p w14:paraId="1222812A" w14:textId="77777777" w:rsidR="00B23D48" w:rsidRDefault="00B23D48" w:rsidP="00434B09">
            <w:r>
              <w:t>Ashton Sanders</w:t>
            </w:r>
          </w:p>
        </w:tc>
        <w:tc>
          <w:tcPr>
            <w:tcW w:w="943" w:type="pct"/>
          </w:tcPr>
          <w:p w14:paraId="50C1F296" w14:textId="77777777" w:rsidR="00B23D48" w:rsidRDefault="00B23D48" w:rsidP="00434B09">
            <w:r>
              <w:t>Johnathon Crews</w:t>
            </w:r>
          </w:p>
        </w:tc>
        <w:tc>
          <w:tcPr>
            <w:tcW w:w="1231" w:type="pct"/>
          </w:tcPr>
          <w:p w14:paraId="3B844586" w14:textId="77777777" w:rsidR="00B23D48" w:rsidRDefault="00B23D48" w:rsidP="00434B09">
            <w:r>
              <w:t>Sheridan Weeks</w:t>
            </w:r>
          </w:p>
        </w:tc>
      </w:tr>
      <w:tr w:rsidR="00B23D48" w14:paraId="78665DFE" w14:textId="77777777" w:rsidTr="00640B16">
        <w:tc>
          <w:tcPr>
            <w:tcW w:w="1005" w:type="pct"/>
          </w:tcPr>
          <w:p w14:paraId="3780F41E" w14:textId="77777777" w:rsidR="00B23D48" w:rsidRDefault="00B23D48" w:rsidP="00434B09">
            <w:r>
              <w:t>John Edwards</w:t>
            </w:r>
          </w:p>
        </w:tc>
        <w:tc>
          <w:tcPr>
            <w:tcW w:w="1005" w:type="pct"/>
          </w:tcPr>
          <w:p w14:paraId="6921EEB9" w14:textId="77777777" w:rsidR="00B23D48" w:rsidRDefault="00B23D48" w:rsidP="00434B09">
            <w:r>
              <w:t>Chris Beach</w:t>
            </w:r>
          </w:p>
        </w:tc>
        <w:tc>
          <w:tcPr>
            <w:tcW w:w="817" w:type="pct"/>
          </w:tcPr>
          <w:p w14:paraId="55D02884" w14:textId="77777777" w:rsidR="00B23D48" w:rsidRDefault="00B23D48" w:rsidP="00434B09">
            <w:r>
              <w:t>Miguel Acevedo</w:t>
            </w:r>
          </w:p>
        </w:tc>
        <w:tc>
          <w:tcPr>
            <w:tcW w:w="943" w:type="pct"/>
          </w:tcPr>
          <w:p w14:paraId="2DAF2CB7" w14:textId="77777777" w:rsidR="00B23D48" w:rsidRDefault="00B23D48" w:rsidP="00434B09">
            <w:r>
              <w:t>Matthew Crews</w:t>
            </w:r>
          </w:p>
        </w:tc>
        <w:tc>
          <w:tcPr>
            <w:tcW w:w="1231" w:type="pct"/>
          </w:tcPr>
          <w:p w14:paraId="34533D60" w14:textId="77777777" w:rsidR="00B23D48" w:rsidRDefault="00B23D48" w:rsidP="00434B09">
            <w:r>
              <w:t>Peyton Willoughley</w:t>
            </w:r>
          </w:p>
        </w:tc>
      </w:tr>
      <w:tr w:rsidR="00B23D48" w14:paraId="4DD22E93" w14:textId="77777777" w:rsidTr="00640B16">
        <w:tc>
          <w:tcPr>
            <w:tcW w:w="1005" w:type="pct"/>
          </w:tcPr>
          <w:p w14:paraId="0A30DC7A" w14:textId="77777777" w:rsidR="00B23D48" w:rsidRDefault="00B23D48" w:rsidP="00434B09"/>
        </w:tc>
        <w:tc>
          <w:tcPr>
            <w:tcW w:w="1005" w:type="pct"/>
          </w:tcPr>
          <w:p w14:paraId="0F86E9E6" w14:textId="77777777" w:rsidR="00B23D48" w:rsidRDefault="00B23D48" w:rsidP="00434B09">
            <w:r>
              <w:t>Demetrius Jefferson</w:t>
            </w:r>
          </w:p>
        </w:tc>
        <w:tc>
          <w:tcPr>
            <w:tcW w:w="817" w:type="pct"/>
          </w:tcPr>
          <w:p w14:paraId="45C7CB29" w14:textId="77777777" w:rsidR="00B23D48" w:rsidRDefault="00B23D48" w:rsidP="00434B09">
            <w:r>
              <w:t>Chris Chavez</w:t>
            </w:r>
          </w:p>
        </w:tc>
        <w:tc>
          <w:tcPr>
            <w:tcW w:w="943" w:type="pct"/>
          </w:tcPr>
          <w:p w14:paraId="1CC9BCFD" w14:textId="77777777" w:rsidR="00B23D48" w:rsidRDefault="00B23D48" w:rsidP="00434B09">
            <w:r>
              <w:t>Mackenzie Dickson</w:t>
            </w:r>
          </w:p>
        </w:tc>
        <w:tc>
          <w:tcPr>
            <w:tcW w:w="1231" w:type="pct"/>
          </w:tcPr>
          <w:p w14:paraId="0263E844" w14:textId="77777777" w:rsidR="00B23D48" w:rsidRDefault="00B23D48" w:rsidP="00434B09">
            <w:r>
              <w:t>Angel Partidos</w:t>
            </w:r>
          </w:p>
        </w:tc>
      </w:tr>
      <w:tr w:rsidR="00B23D48" w14:paraId="7A9F03F5" w14:textId="77777777" w:rsidTr="00640B16">
        <w:tc>
          <w:tcPr>
            <w:tcW w:w="1005" w:type="pct"/>
          </w:tcPr>
          <w:p w14:paraId="1351AE40" w14:textId="77777777" w:rsidR="00B23D48" w:rsidRDefault="00B23D48" w:rsidP="00434B09"/>
        </w:tc>
        <w:tc>
          <w:tcPr>
            <w:tcW w:w="1005" w:type="pct"/>
          </w:tcPr>
          <w:p w14:paraId="3F96867F" w14:textId="77777777" w:rsidR="00B23D48" w:rsidRDefault="00B23D48" w:rsidP="00434B09">
            <w:r>
              <w:t>Phillip Toms</w:t>
            </w:r>
          </w:p>
        </w:tc>
        <w:tc>
          <w:tcPr>
            <w:tcW w:w="817" w:type="pct"/>
          </w:tcPr>
          <w:p w14:paraId="0CB2874A" w14:textId="77777777" w:rsidR="00B23D48" w:rsidRDefault="00B23D48" w:rsidP="00434B09"/>
        </w:tc>
        <w:tc>
          <w:tcPr>
            <w:tcW w:w="943" w:type="pct"/>
          </w:tcPr>
          <w:p w14:paraId="37FCCA7F" w14:textId="77777777" w:rsidR="00B23D48" w:rsidRDefault="00B23D48" w:rsidP="00434B09">
            <w:r>
              <w:t>David Hernandez</w:t>
            </w:r>
          </w:p>
        </w:tc>
        <w:tc>
          <w:tcPr>
            <w:tcW w:w="1231" w:type="pct"/>
          </w:tcPr>
          <w:p w14:paraId="77F12ED8" w14:textId="77777777" w:rsidR="00B23D48" w:rsidRDefault="00B23D48" w:rsidP="00434B09">
            <w:r>
              <w:t>Karim Davis Jr</w:t>
            </w:r>
          </w:p>
        </w:tc>
      </w:tr>
      <w:tr w:rsidR="00B23D48" w14:paraId="031141F9" w14:textId="77777777" w:rsidTr="00640B16">
        <w:tc>
          <w:tcPr>
            <w:tcW w:w="1005" w:type="pct"/>
          </w:tcPr>
          <w:p w14:paraId="4167D8FF" w14:textId="77777777" w:rsidR="00B23D48" w:rsidRDefault="00B23D48" w:rsidP="00434B09"/>
        </w:tc>
        <w:tc>
          <w:tcPr>
            <w:tcW w:w="1005" w:type="pct"/>
          </w:tcPr>
          <w:p w14:paraId="47FC8661" w14:textId="77777777" w:rsidR="00B23D48" w:rsidRDefault="00B23D48" w:rsidP="00434B09"/>
        </w:tc>
        <w:tc>
          <w:tcPr>
            <w:tcW w:w="817" w:type="pct"/>
          </w:tcPr>
          <w:p w14:paraId="3DBC059D" w14:textId="77777777" w:rsidR="00B23D48" w:rsidRDefault="00B23D48" w:rsidP="00434B09"/>
        </w:tc>
        <w:tc>
          <w:tcPr>
            <w:tcW w:w="943" w:type="pct"/>
          </w:tcPr>
          <w:p w14:paraId="713031B9" w14:textId="6D2FA647" w:rsidR="00B23D48" w:rsidRDefault="00B23D48" w:rsidP="00434B09"/>
        </w:tc>
        <w:tc>
          <w:tcPr>
            <w:tcW w:w="1231" w:type="pct"/>
          </w:tcPr>
          <w:p w14:paraId="60F0704E" w14:textId="77777777" w:rsidR="00B23D48" w:rsidRDefault="00B23D48" w:rsidP="00434B09">
            <w:r>
              <w:t>RJ Roberts</w:t>
            </w:r>
          </w:p>
        </w:tc>
      </w:tr>
      <w:tr w:rsidR="00B23D48" w14:paraId="021984F5" w14:textId="77777777" w:rsidTr="00640B16">
        <w:tc>
          <w:tcPr>
            <w:tcW w:w="1005" w:type="pct"/>
          </w:tcPr>
          <w:p w14:paraId="481C9492" w14:textId="77777777" w:rsidR="00B23D48" w:rsidRDefault="00B23D48" w:rsidP="00434B09"/>
        </w:tc>
        <w:tc>
          <w:tcPr>
            <w:tcW w:w="1005" w:type="pct"/>
          </w:tcPr>
          <w:p w14:paraId="0B7C77D7" w14:textId="77777777" w:rsidR="00B23D48" w:rsidRDefault="00B23D48" w:rsidP="00434B09"/>
        </w:tc>
        <w:tc>
          <w:tcPr>
            <w:tcW w:w="817" w:type="pct"/>
          </w:tcPr>
          <w:p w14:paraId="410E3292" w14:textId="77777777" w:rsidR="00B23D48" w:rsidRDefault="00B23D48" w:rsidP="00434B09"/>
        </w:tc>
        <w:tc>
          <w:tcPr>
            <w:tcW w:w="943" w:type="pct"/>
          </w:tcPr>
          <w:p w14:paraId="58B6DF1C" w14:textId="77777777" w:rsidR="00B23D48" w:rsidRDefault="00B23D48" w:rsidP="00434B09"/>
        </w:tc>
        <w:tc>
          <w:tcPr>
            <w:tcW w:w="1231" w:type="pct"/>
          </w:tcPr>
          <w:p w14:paraId="7A9A075D" w14:textId="77777777" w:rsidR="00B23D48" w:rsidRDefault="00B23D48" w:rsidP="00434B09">
            <w:r>
              <w:t>Brandon Johnson</w:t>
            </w:r>
          </w:p>
        </w:tc>
      </w:tr>
      <w:tr w:rsidR="00B23D48" w14:paraId="7BFA9DBE" w14:textId="77777777" w:rsidTr="00640B16">
        <w:tc>
          <w:tcPr>
            <w:tcW w:w="1005" w:type="pct"/>
          </w:tcPr>
          <w:p w14:paraId="280E5C62" w14:textId="77777777" w:rsidR="00B23D48" w:rsidRDefault="00B23D48" w:rsidP="00434B09"/>
        </w:tc>
        <w:tc>
          <w:tcPr>
            <w:tcW w:w="1005" w:type="pct"/>
          </w:tcPr>
          <w:p w14:paraId="49FAE9FB" w14:textId="77777777" w:rsidR="00B23D48" w:rsidRDefault="00B23D48" w:rsidP="00434B09"/>
        </w:tc>
        <w:tc>
          <w:tcPr>
            <w:tcW w:w="817" w:type="pct"/>
          </w:tcPr>
          <w:p w14:paraId="39EF0C83" w14:textId="77777777" w:rsidR="00B23D48" w:rsidRDefault="00B23D48" w:rsidP="00434B09"/>
        </w:tc>
        <w:tc>
          <w:tcPr>
            <w:tcW w:w="943" w:type="pct"/>
          </w:tcPr>
          <w:p w14:paraId="22BFDEA0" w14:textId="77777777" w:rsidR="00B23D48" w:rsidRDefault="00B23D48" w:rsidP="00434B09"/>
        </w:tc>
        <w:tc>
          <w:tcPr>
            <w:tcW w:w="1231" w:type="pct"/>
          </w:tcPr>
          <w:p w14:paraId="35CC5C38" w14:textId="77777777" w:rsidR="00B23D48" w:rsidRDefault="00B23D48" w:rsidP="00434B09">
            <w:r>
              <w:t>Jonas Lee</w:t>
            </w:r>
          </w:p>
        </w:tc>
      </w:tr>
      <w:tr w:rsidR="00B23D48" w14:paraId="008D1D12" w14:textId="77777777" w:rsidTr="00640B16">
        <w:tc>
          <w:tcPr>
            <w:tcW w:w="1005" w:type="pct"/>
          </w:tcPr>
          <w:p w14:paraId="58827437" w14:textId="77777777" w:rsidR="00B23D48" w:rsidRDefault="00B23D48" w:rsidP="00434B09"/>
        </w:tc>
        <w:tc>
          <w:tcPr>
            <w:tcW w:w="1005" w:type="pct"/>
          </w:tcPr>
          <w:p w14:paraId="1FB134EE" w14:textId="77777777" w:rsidR="00B23D48" w:rsidRDefault="00B23D48" w:rsidP="00434B09"/>
        </w:tc>
        <w:tc>
          <w:tcPr>
            <w:tcW w:w="817" w:type="pct"/>
          </w:tcPr>
          <w:p w14:paraId="6C4844DB" w14:textId="77777777" w:rsidR="00B23D48" w:rsidRDefault="00B23D48" w:rsidP="00434B09"/>
        </w:tc>
        <w:tc>
          <w:tcPr>
            <w:tcW w:w="943" w:type="pct"/>
          </w:tcPr>
          <w:p w14:paraId="2B8680D1" w14:textId="77777777" w:rsidR="00B23D48" w:rsidRDefault="00B23D48" w:rsidP="00434B09"/>
        </w:tc>
        <w:tc>
          <w:tcPr>
            <w:tcW w:w="1231" w:type="pct"/>
          </w:tcPr>
          <w:p w14:paraId="6208A41F" w14:textId="77777777" w:rsidR="00B23D48" w:rsidRDefault="00B23D48" w:rsidP="00434B09">
            <w:r>
              <w:t>Luis Bullon</w:t>
            </w:r>
          </w:p>
        </w:tc>
      </w:tr>
      <w:tr w:rsidR="00B23D48" w14:paraId="44919D22" w14:textId="77777777" w:rsidTr="00640B16">
        <w:tc>
          <w:tcPr>
            <w:tcW w:w="1005" w:type="pct"/>
          </w:tcPr>
          <w:p w14:paraId="40A0ECEB" w14:textId="77777777" w:rsidR="00B23D48" w:rsidRDefault="00B23D48" w:rsidP="00434B09"/>
        </w:tc>
        <w:tc>
          <w:tcPr>
            <w:tcW w:w="1005" w:type="pct"/>
          </w:tcPr>
          <w:p w14:paraId="78ADC1BE" w14:textId="77777777" w:rsidR="00B23D48" w:rsidRDefault="00B23D48" w:rsidP="00434B09"/>
        </w:tc>
        <w:tc>
          <w:tcPr>
            <w:tcW w:w="817" w:type="pct"/>
          </w:tcPr>
          <w:p w14:paraId="3CEEA18A" w14:textId="77777777" w:rsidR="00B23D48" w:rsidRDefault="00B23D48" w:rsidP="00434B09"/>
        </w:tc>
        <w:tc>
          <w:tcPr>
            <w:tcW w:w="943" w:type="pct"/>
          </w:tcPr>
          <w:p w14:paraId="29B80D5E" w14:textId="77777777" w:rsidR="00B23D48" w:rsidRDefault="00B23D48" w:rsidP="00434B09"/>
        </w:tc>
        <w:tc>
          <w:tcPr>
            <w:tcW w:w="1231" w:type="pct"/>
          </w:tcPr>
          <w:p w14:paraId="14E587A6" w14:textId="77777777" w:rsidR="00B23D48" w:rsidRDefault="00B23D48" w:rsidP="00434B09">
            <w:r>
              <w:t>Jorge Luis</w:t>
            </w:r>
          </w:p>
        </w:tc>
      </w:tr>
      <w:tr w:rsidR="00B23D48" w14:paraId="792D8660" w14:textId="77777777" w:rsidTr="00640B16">
        <w:tc>
          <w:tcPr>
            <w:tcW w:w="1005" w:type="pct"/>
          </w:tcPr>
          <w:p w14:paraId="2145F32D" w14:textId="77777777" w:rsidR="00B23D48" w:rsidRDefault="00B23D48" w:rsidP="00434B09"/>
        </w:tc>
        <w:tc>
          <w:tcPr>
            <w:tcW w:w="1005" w:type="pct"/>
          </w:tcPr>
          <w:p w14:paraId="138EC650" w14:textId="77777777" w:rsidR="00B23D48" w:rsidRDefault="00B23D48" w:rsidP="00434B09"/>
        </w:tc>
        <w:tc>
          <w:tcPr>
            <w:tcW w:w="817" w:type="pct"/>
          </w:tcPr>
          <w:p w14:paraId="675AB10B" w14:textId="77777777" w:rsidR="00B23D48" w:rsidRDefault="00B23D48" w:rsidP="00434B09"/>
        </w:tc>
        <w:tc>
          <w:tcPr>
            <w:tcW w:w="943" w:type="pct"/>
          </w:tcPr>
          <w:p w14:paraId="1D46E5DD" w14:textId="77777777" w:rsidR="00B23D48" w:rsidRDefault="00B23D48" w:rsidP="00434B09"/>
        </w:tc>
        <w:tc>
          <w:tcPr>
            <w:tcW w:w="1231" w:type="pct"/>
          </w:tcPr>
          <w:p w14:paraId="43ED1438" w14:textId="77777777" w:rsidR="00B23D48" w:rsidRDefault="00B23D48" w:rsidP="00434B09"/>
        </w:tc>
      </w:tr>
    </w:tbl>
    <w:p w14:paraId="5C672BBC" w14:textId="50C2774D" w:rsidR="00BF1496" w:rsidRDefault="00BF1496" w:rsidP="006D4509"/>
    <w:p w14:paraId="4F67B18B" w14:textId="77777777" w:rsidR="00BF1496" w:rsidRDefault="00BF1496">
      <w:r>
        <w:br w:type="page"/>
      </w:r>
    </w:p>
    <w:p w14:paraId="3C9DA0E9" w14:textId="19A13F72" w:rsidR="00FF7D88" w:rsidRPr="00FF7D88" w:rsidRDefault="00FF7D88" w:rsidP="00FF7D88">
      <w:pPr>
        <w:pStyle w:val="Header"/>
        <w:shd w:val="clear" w:color="auto" w:fill="404040" w:themeFill="text1" w:themeFillTint="BF"/>
        <w:rPr>
          <w:rStyle w:val="Strong"/>
        </w:rPr>
      </w:pPr>
      <w:r>
        <w:rPr>
          <w:rFonts w:ascii="Verdana" w:hAnsi="Verdana"/>
          <w:b w:val="0"/>
          <w:bCs/>
        </w:rPr>
        <w:lastRenderedPageBreak/>
        <w:t>COED Softball Roster</w:t>
      </w:r>
    </w:p>
    <w:p w14:paraId="03ADCA04" w14:textId="77777777" w:rsidR="00FF7D88" w:rsidRPr="0078680D" w:rsidRDefault="00FF7D88" w:rsidP="00FF7D88">
      <w:pPr>
        <w:pStyle w:val="Title"/>
      </w:pPr>
    </w:p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808"/>
        <w:gridCol w:w="2808"/>
        <w:gridCol w:w="2282"/>
        <w:gridCol w:w="2282"/>
        <w:gridCol w:w="3788"/>
      </w:tblGrid>
      <w:tr w:rsidR="004D672A" w14:paraId="08A6EC1D" w14:textId="77777777" w:rsidTr="00434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5" w:type="pct"/>
          </w:tcPr>
          <w:p w14:paraId="4D4133B9" w14:textId="77777777" w:rsidR="004D672A" w:rsidRDefault="004D672A" w:rsidP="00434B09">
            <w:r>
              <w:t xml:space="preserve">ABC Bonding  </w:t>
            </w:r>
          </w:p>
        </w:tc>
        <w:tc>
          <w:tcPr>
            <w:tcW w:w="1005" w:type="pct"/>
          </w:tcPr>
          <w:p w14:paraId="596A10D4" w14:textId="77777777" w:rsidR="004D672A" w:rsidRDefault="004D672A" w:rsidP="00434B09">
            <w:r>
              <w:t xml:space="preserve">County Sticks </w:t>
            </w:r>
          </w:p>
        </w:tc>
        <w:tc>
          <w:tcPr>
            <w:tcW w:w="817" w:type="pct"/>
          </w:tcPr>
          <w:p w14:paraId="55147FF0" w14:textId="77777777" w:rsidR="004D672A" w:rsidRDefault="004D672A" w:rsidP="00434B09">
            <w:r>
              <w:t xml:space="preserve">Game Wardens </w:t>
            </w:r>
          </w:p>
        </w:tc>
        <w:tc>
          <w:tcPr>
            <w:tcW w:w="817" w:type="pct"/>
          </w:tcPr>
          <w:p w14:paraId="0E7CFBBF" w14:textId="77777777" w:rsidR="004D672A" w:rsidRDefault="004D672A" w:rsidP="00434B09">
            <w:r>
              <w:t xml:space="preserve">Pour Decisions </w:t>
            </w:r>
          </w:p>
        </w:tc>
        <w:tc>
          <w:tcPr>
            <w:tcW w:w="1356" w:type="pct"/>
          </w:tcPr>
          <w:p w14:paraId="6BD294E4" w14:textId="77777777" w:rsidR="004D672A" w:rsidRDefault="004D672A" w:rsidP="00434B09">
            <w:r>
              <w:t>Primetime</w:t>
            </w:r>
          </w:p>
        </w:tc>
      </w:tr>
      <w:tr w:rsidR="004D672A" w14:paraId="75559A13" w14:textId="77777777" w:rsidTr="00434B09">
        <w:tc>
          <w:tcPr>
            <w:tcW w:w="1005" w:type="pct"/>
          </w:tcPr>
          <w:p w14:paraId="06BCBCA0" w14:textId="77777777" w:rsidR="004D672A" w:rsidRDefault="004D672A" w:rsidP="00434B09">
            <w:r>
              <w:t>Kentrel Holloway</w:t>
            </w:r>
          </w:p>
        </w:tc>
        <w:tc>
          <w:tcPr>
            <w:tcW w:w="1005" w:type="pct"/>
          </w:tcPr>
          <w:p w14:paraId="119D006C" w14:textId="77777777" w:rsidR="004D672A" w:rsidRDefault="004D672A" w:rsidP="00434B09">
            <w:r>
              <w:t>Ronny Moquete</w:t>
            </w:r>
          </w:p>
        </w:tc>
        <w:tc>
          <w:tcPr>
            <w:tcW w:w="817" w:type="pct"/>
          </w:tcPr>
          <w:p w14:paraId="4F25EED9" w14:textId="77777777" w:rsidR="004D672A" w:rsidRDefault="004D672A" w:rsidP="00434B09">
            <w:r>
              <w:t>Ryan Camille</w:t>
            </w:r>
          </w:p>
        </w:tc>
        <w:tc>
          <w:tcPr>
            <w:tcW w:w="817" w:type="pct"/>
          </w:tcPr>
          <w:p w14:paraId="7D48DCD6" w14:textId="77777777" w:rsidR="004D672A" w:rsidRDefault="00000000" w:rsidP="00434B09">
            <w:sdt>
              <w:sdtPr>
                <w:id w:val="1087275791"/>
                <w:placeholder>
                  <w:docPart w:val="34FB0A63BF2B4C708E1C24591B422E83"/>
                </w:placeholder>
                <w15:appearance w15:val="hidden"/>
              </w:sdtPr>
              <w:sdtContent>
                <w:r w:rsidR="004D672A">
                  <w:t>Ryn Welch</w:t>
                </w:r>
              </w:sdtContent>
            </w:sdt>
            <w:r w:rsidR="004D672A">
              <w:t xml:space="preserve"> </w:t>
            </w:r>
          </w:p>
        </w:tc>
        <w:tc>
          <w:tcPr>
            <w:tcW w:w="1356" w:type="pct"/>
          </w:tcPr>
          <w:p w14:paraId="6F4CEE0F" w14:textId="77777777" w:rsidR="004D672A" w:rsidRDefault="00000000" w:rsidP="00434B09">
            <w:sdt>
              <w:sdtPr>
                <w:id w:val="880667803"/>
                <w:placeholder>
                  <w:docPart w:val="FC5A0587261549EFA5CFB3D39053C9CA"/>
                </w:placeholder>
                <w15:appearance w15:val="hidden"/>
              </w:sdtPr>
              <w:sdtContent>
                <w:r w:rsidR="004D672A">
                  <w:t>Holten Warren</w:t>
                </w:r>
              </w:sdtContent>
            </w:sdt>
            <w:r w:rsidR="004D672A">
              <w:t xml:space="preserve"> </w:t>
            </w:r>
          </w:p>
        </w:tc>
      </w:tr>
      <w:tr w:rsidR="004D672A" w14:paraId="207E1F7E" w14:textId="77777777" w:rsidTr="00434B09">
        <w:tc>
          <w:tcPr>
            <w:tcW w:w="1005" w:type="pct"/>
          </w:tcPr>
          <w:p w14:paraId="7004C901" w14:textId="77777777" w:rsidR="004D672A" w:rsidRDefault="00000000" w:rsidP="00434B09">
            <w:sdt>
              <w:sdtPr>
                <w:id w:val="1942413288"/>
                <w:placeholder>
                  <w:docPart w:val="6C1BB1A46ABE46F4A39911C04EB2F979"/>
                </w:placeholder>
                <w15:appearance w15:val="hidden"/>
              </w:sdtPr>
              <w:sdtContent>
                <w:r w:rsidR="004D672A">
                  <w:t>Chris Garner</w:t>
                </w:r>
              </w:sdtContent>
            </w:sdt>
            <w:r w:rsidR="004D672A">
              <w:t xml:space="preserve"> </w:t>
            </w:r>
          </w:p>
        </w:tc>
        <w:tc>
          <w:tcPr>
            <w:tcW w:w="1005" w:type="pct"/>
          </w:tcPr>
          <w:p w14:paraId="02A0202E" w14:textId="77777777" w:rsidR="004D672A" w:rsidRDefault="004D672A" w:rsidP="00434B09">
            <w:r>
              <w:t>Jacqueline Killion</w:t>
            </w:r>
          </w:p>
        </w:tc>
        <w:tc>
          <w:tcPr>
            <w:tcW w:w="817" w:type="pct"/>
          </w:tcPr>
          <w:p w14:paraId="53FF3F14" w14:textId="77777777" w:rsidR="004D672A" w:rsidRDefault="004D672A" w:rsidP="00434B09">
            <w:r>
              <w:t>Cassidy Pearson</w:t>
            </w:r>
          </w:p>
        </w:tc>
        <w:tc>
          <w:tcPr>
            <w:tcW w:w="817" w:type="pct"/>
          </w:tcPr>
          <w:p w14:paraId="0223CF38" w14:textId="77777777" w:rsidR="004D672A" w:rsidRDefault="00000000" w:rsidP="00434B09">
            <w:sdt>
              <w:sdtPr>
                <w:id w:val="791708241"/>
                <w:placeholder>
                  <w:docPart w:val="76029252816E402AA38B38A42B445C63"/>
                </w:placeholder>
                <w15:appearance w15:val="hidden"/>
              </w:sdtPr>
              <w:sdtContent>
                <w:r w:rsidR="004D672A">
                  <w:t>Dalton Herron</w:t>
                </w:r>
              </w:sdtContent>
            </w:sdt>
            <w:r w:rsidR="004D672A">
              <w:t xml:space="preserve"> </w:t>
            </w:r>
          </w:p>
        </w:tc>
        <w:tc>
          <w:tcPr>
            <w:tcW w:w="1356" w:type="pct"/>
          </w:tcPr>
          <w:p w14:paraId="32D13F82" w14:textId="77777777" w:rsidR="004D672A" w:rsidRDefault="00000000" w:rsidP="00434B09">
            <w:sdt>
              <w:sdtPr>
                <w:id w:val="-1377998298"/>
                <w:placeholder>
                  <w:docPart w:val="9B551A8DC04740BFB7EC2110F5AC762D"/>
                </w:placeholder>
                <w15:appearance w15:val="hidden"/>
              </w:sdtPr>
              <w:sdtContent>
                <w:r w:rsidR="004D672A">
                  <w:t>Madison Spradin</w:t>
                </w:r>
              </w:sdtContent>
            </w:sdt>
            <w:r w:rsidR="004D672A">
              <w:t xml:space="preserve"> </w:t>
            </w:r>
          </w:p>
        </w:tc>
      </w:tr>
      <w:tr w:rsidR="004D672A" w14:paraId="20DBC56A" w14:textId="77777777" w:rsidTr="00434B09">
        <w:tc>
          <w:tcPr>
            <w:tcW w:w="1005" w:type="pct"/>
          </w:tcPr>
          <w:p w14:paraId="218AF746" w14:textId="77777777" w:rsidR="004D672A" w:rsidRDefault="00000000" w:rsidP="00434B09">
            <w:sdt>
              <w:sdtPr>
                <w:id w:val="-1822113826"/>
                <w:placeholder>
                  <w:docPart w:val="EDA05E3F857E4ED6A92376005B323C3B"/>
                </w:placeholder>
                <w15:appearance w15:val="hidden"/>
              </w:sdtPr>
              <w:sdtContent>
                <w:r w:rsidR="004D672A">
                  <w:t>Summer Lawrence</w:t>
                </w:r>
              </w:sdtContent>
            </w:sdt>
            <w:r w:rsidR="004D672A">
              <w:t xml:space="preserve"> </w:t>
            </w:r>
          </w:p>
        </w:tc>
        <w:tc>
          <w:tcPr>
            <w:tcW w:w="1005" w:type="pct"/>
          </w:tcPr>
          <w:p w14:paraId="6B3CEB61" w14:textId="77777777" w:rsidR="004D672A" w:rsidRDefault="004D672A" w:rsidP="00434B09">
            <w:r>
              <w:t>Larry Killion</w:t>
            </w:r>
          </w:p>
        </w:tc>
        <w:tc>
          <w:tcPr>
            <w:tcW w:w="817" w:type="pct"/>
          </w:tcPr>
          <w:p w14:paraId="1B1ED5DC" w14:textId="77777777" w:rsidR="004D672A" w:rsidRDefault="00000000" w:rsidP="00434B09">
            <w:sdt>
              <w:sdtPr>
                <w:id w:val="182257104"/>
                <w:placeholder>
                  <w:docPart w:val="2574C0E7871A486CA19D1B8BBE5CCCB9"/>
                </w:placeholder>
                <w15:appearance w15:val="hidden"/>
              </w:sdtPr>
              <w:sdtContent>
                <w:r w:rsidR="004D672A">
                  <w:t>Jessie Riles</w:t>
                </w:r>
              </w:sdtContent>
            </w:sdt>
            <w:r w:rsidR="004D672A">
              <w:t xml:space="preserve"> </w:t>
            </w:r>
          </w:p>
        </w:tc>
        <w:tc>
          <w:tcPr>
            <w:tcW w:w="817" w:type="pct"/>
          </w:tcPr>
          <w:p w14:paraId="08FF28E0" w14:textId="77777777" w:rsidR="004D672A" w:rsidRDefault="004D672A" w:rsidP="00434B09">
            <w:r>
              <w:t>Terry Howard</w:t>
            </w:r>
          </w:p>
        </w:tc>
        <w:tc>
          <w:tcPr>
            <w:tcW w:w="1356" w:type="pct"/>
          </w:tcPr>
          <w:p w14:paraId="3FCFC595" w14:textId="77777777" w:rsidR="004D672A" w:rsidRDefault="00000000" w:rsidP="00434B09">
            <w:sdt>
              <w:sdtPr>
                <w:id w:val="1018506769"/>
                <w:placeholder>
                  <w:docPart w:val="23D0FCC938D946BE9CEB9150A7055ADD"/>
                </w:placeholder>
                <w15:appearance w15:val="hidden"/>
              </w:sdtPr>
              <w:sdtContent>
                <w:r w:rsidR="004D672A">
                  <w:t>Ethan Farmer</w:t>
                </w:r>
              </w:sdtContent>
            </w:sdt>
            <w:r w:rsidR="004D672A">
              <w:t xml:space="preserve"> </w:t>
            </w:r>
          </w:p>
        </w:tc>
      </w:tr>
      <w:tr w:rsidR="004D672A" w14:paraId="1C42BBC0" w14:textId="77777777" w:rsidTr="00434B09">
        <w:tc>
          <w:tcPr>
            <w:tcW w:w="1005" w:type="pct"/>
          </w:tcPr>
          <w:p w14:paraId="2A3136A5" w14:textId="77777777" w:rsidR="004D672A" w:rsidRDefault="004D672A" w:rsidP="00434B09">
            <w:r>
              <w:t>Jaiden Duarte</w:t>
            </w:r>
          </w:p>
        </w:tc>
        <w:tc>
          <w:tcPr>
            <w:tcW w:w="1005" w:type="pct"/>
          </w:tcPr>
          <w:p w14:paraId="3D0A2831" w14:textId="77777777" w:rsidR="004D672A" w:rsidRDefault="004D672A" w:rsidP="00434B09">
            <w:r>
              <w:t>Wayne Horne</w:t>
            </w:r>
          </w:p>
        </w:tc>
        <w:tc>
          <w:tcPr>
            <w:tcW w:w="817" w:type="pct"/>
          </w:tcPr>
          <w:p w14:paraId="49B4A7E2" w14:textId="77777777" w:rsidR="004D672A" w:rsidRDefault="004D672A" w:rsidP="00434B09">
            <w:r>
              <w:t>Makayla Riles</w:t>
            </w:r>
          </w:p>
        </w:tc>
        <w:tc>
          <w:tcPr>
            <w:tcW w:w="817" w:type="pct"/>
          </w:tcPr>
          <w:p w14:paraId="329958E7" w14:textId="77777777" w:rsidR="004D672A" w:rsidRDefault="004D672A" w:rsidP="00434B09">
            <w:r>
              <w:t>Emma Mann</w:t>
            </w:r>
          </w:p>
        </w:tc>
        <w:tc>
          <w:tcPr>
            <w:tcW w:w="1356" w:type="pct"/>
          </w:tcPr>
          <w:p w14:paraId="3FF45A8D" w14:textId="77777777" w:rsidR="004D672A" w:rsidRDefault="004D672A" w:rsidP="00434B09">
            <w:r>
              <w:t>Abi Webb</w:t>
            </w:r>
          </w:p>
        </w:tc>
      </w:tr>
      <w:tr w:rsidR="004D672A" w14:paraId="00260D16" w14:textId="77777777" w:rsidTr="00434B09">
        <w:tc>
          <w:tcPr>
            <w:tcW w:w="1005" w:type="pct"/>
          </w:tcPr>
          <w:p w14:paraId="47297723" w14:textId="77777777" w:rsidR="004D672A" w:rsidRDefault="004D672A" w:rsidP="00434B09">
            <w:r>
              <w:t>Alexis Cosgrove</w:t>
            </w:r>
          </w:p>
        </w:tc>
        <w:tc>
          <w:tcPr>
            <w:tcW w:w="1005" w:type="pct"/>
          </w:tcPr>
          <w:p w14:paraId="1CCC5102" w14:textId="77777777" w:rsidR="004D672A" w:rsidRDefault="004D672A" w:rsidP="00434B09">
            <w:r>
              <w:t>Torrance Hunt</w:t>
            </w:r>
          </w:p>
        </w:tc>
        <w:tc>
          <w:tcPr>
            <w:tcW w:w="817" w:type="pct"/>
          </w:tcPr>
          <w:p w14:paraId="654C84A7" w14:textId="77777777" w:rsidR="004D672A" w:rsidRDefault="004D672A" w:rsidP="00434B09">
            <w:r>
              <w:t>John Calhoun</w:t>
            </w:r>
          </w:p>
        </w:tc>
        <w:tc>
          <w:tcPr>
            <w:tcW w:w="817" w:type="pct"/>
          </w:tcPr>
          <w:p w14:paraId="4389ED15" w14:textId="77777777" w:rsidR="004D672A" w:rsidRDefault="004D672A" w:rsidP="00434B09">
            <w:r>
              <w:t>Brett Hamilton</w:t>
            </w:r>
          </w:p>
        </w:tc>
        <w:tc>
          <w:tcPr>
            <w:tcW w:w="1356" w:type="pct"/>
          </w:tcPr>
          <w:p w14:paraId="1D59267B" w14:textId="77777777" w:rsidR="004D672A" w:rsidRDefault="004D672A" w:rsidP="00434B09">
            <w:r>
              <w:t>Michael T Gray</w:t>
            </w:r>
          </w:p>
        </w:tc>
      </w:tr>
      <w:tr w:rsidR="004D672A" w14:paraId="027BAECE" w14:textId="77777777" w:rsidTr="00434B09">
        <w:tc>
          <w:tcPr>
            <w:tcW w:w="1005" w:type="pct"/>
          </w:tcPr>
          <w:p w14:paraId="4ED0B4A5" w14:textId="77777777" w:rsidR="004D672A" w:rsidRDefault="004D672A" w:rsidP="00434B09">
            <w:r>
              <w:t>Rhonda Bright</w:t>
            </w:r>
          </w:p>
        </w:tc>
        <w:tc>
          <w:tcPr>
            <w:tcW w:w="1005" w:type="pct"/>
          </w:tcPr>
          <w:p w14:paraId="37AF0BDD" w14:textId="77777777" w:rsidR="004D672A" w:rsidRDefault="004D672A" w:rsidP="00434B09">
            <w:r>
              <w:t>Sean Flourney</w:t>
            </w:r>
          </w:p>
        </w:tc>
        <w:tc>
          <w:tcPr>
            <w:tcW w:w="817" w:type="pct"/>
          </w:tcPr>
          <w:p w14:paraId="5166F10E" w14:textId="77777777" w:rsidR="004D672A" w:rsidRDefault="004D672A" w:rsidP="00434B09">
            <w:r>
              <w:t>Carter Albritton</w:t>
            </w:r>
          </w:p>
        </w:tc>
        <w:tc>
          <w:tcPr>
            <w:tcW w:w="817" w:type="pct"/>
          </w:tcPr>
          <w:p w14:paraId="753A82C5" w14:textId="77777777" w:rsidR="004D672A" w:rsidRDefault="004D672A" w:rsidP="00434B09">
            <w:r>
              <w:t>Brianna Garcia</w:t>
            </w:r>
          </w:p>
        </w:tc>
        <w:tc>
          <w:tcPr>
            <w:tcW w:w="1356" w:type="pct"/>
          </w:tcPr>
          <w:p w14:paraId="60B7B3DA" w14:textId="77777777" w:rsidR="004D672A" w:rsidRDefault="004D672A" w:rsidP="00434B09">
            <w:r>
              <w:t>Allison D Moore</w:t>
            </w:r>
          </w:p>
        </w:tc>
      </w:tr>
      <w:tr w:rsidR="004D672A" w14:paraId="42787B0B" w14:textId="77777777" w:rsidTr="00434B09">
        <w:tc>
          <w:tcPr>
            <w:tcW w:w="1005" w:type="pct"/>
          </w:tcPr>
          <w:p w14:paraId="5DEDCAEF" w14:textId="77777777" w:rsidR="004D672A" w:rsidRDefault="004D672A" w:rsidP="00434B09">
            <w:r>
              <w:t>Alexis Sibold</w:t>
            </w:r>
          </w:p>
        </w:tc>
        <w:tc>
          <w:tcPr>
            <w:tcW w:w="1005" w:type="pct"/>
          </w:tcPr>
          <w:p w14:paraId="068F1237" w14:textId="77777777" w:rsidR="004D672A" w:rsidRDefault="004D672A" w:rsidP="00434B09">
            <w:r>
              <w:t>Landon Lancer</w:t>
            </w:r>
          </w:p>
        </w:tc>
        <w:tc>
          <w:tcPr>
            <w:tcW w:w="817" w:type="pct"/>
          </w:tcPr>
          <w:p w14:paraId="39BA74DD" w14:textId="77777777" w:rsidR="004D672A" w:rsidRDefault="004D672A" w:rsidP="00434B09">
            <w:r>
              <w:t>Ashley Earick</w:t>
            </w:r>
          </w:p>
        </w:tc>
        <w:tc>
          <w:tcPr>
            <w:tcW w:w="817" w:type="pct"/>
          </w:tcPr>
          <w:p w14:paraId="4122148F" w14:textId="77777777" w:rsidR="004D672A" w:rsidRDefault="004D672A" w:rsidP="00434B09">
            <w:r>
              <w:t>Scott Herron</w:t>
            </w:r>
          </w:p>
        </w:tc>
        <w:tc>
          <w:tcPr>
            <w:tcW w:w="1356" w:type="pct"/>
          </w:tcPr>
          <w:p w14:paraId="537B765C" w14:textId="77777777" w:rsidR="004D672A" w:rsidRDefault="004D672A" w:rsidP="00434B09">
            <w:r>
              <w:t>Connor Wilkes</w:t>
            </w:r>
          </w:p>
        </w:tc>
      </w:tr>
      <w:tr w:rsidR="004D672A" w14:paraId="24F934DC" w14:textId="77777777" w:rsidTr="00434B09">
        <w:tc>
          <w:tcPr>
            <w:tcW w:w="1005" w:type="pct"/>
          </w:tcPr>
          <w:p w14:paraId="231523BF" w14:textId="77777777" w:rsidR="004D672A" w:rsidRDefault="004D672A" w:rsidP="00434B09">
            <w:r>
              <w:t>Ashleigh Barnett</w:t>
            </w:r>
          </w:p>
        </w:tc>
        <w:tc>
          <w:tcPr>
            <w:tcW w:w="1005" w:type="pct"/>
          </w:tcPr>
          <w:p w14:paraId="7D092C8D" w14:textId="77777777" w:rsidR="004D672A" w:rsidRDefault="004D672A" w:rsidP="00434B09">
            <w:r>
              <w:t>Elijah Johnson</w:t>
            </w:r>
          </w:p>
        </w:tc>
        <w:tc>
          <w:tcPr>
            <w:tcW w:w="817" w:type="pct"/>
          </w:tcPr>
          <w:p w14:paraId="63FF1914" w14:textId="77777777" w:rsidR="004D672A" w:rsidRDefault="004D672A" w:rsidP="00434B09">
            <w:r>
              <w:t>Bradley Jackson</w:t>
            </w:r>
          </w:p>
        </w:tc>
        <w:tc>
          <w:tcPr>
            <w:tcW w:w="817" w:type="pct"/>
          </w:tcPr>
          <w:p w14:paraId="4C71F7D8" w14:textId="77777777" w:rsidR="004D672A" w:rsidRDefault="004D672A" w:rsidP="00434B09">
            <w:r>
              <w:t>Brandy Herron</w:t>
            </w:r>
          </w:p>
        </w:tc>
        <w:tc>
          <w:tcPr>
            <w:tcW w:w="1356" w:type="pct"/>
          </w:tcPr>
          <w:p w14:paraId="4B3E02AB" w14:textId="77777777" w:rsidR="004D672A" w:rsidRDefault="004D672A" w:rsidP="00434B09">
            <w:r>
              <w:t>Jeremy Thorn</w:t>
            </w:r>
          </w:p>
        </w:tc>
      </w:tr>
      <w:tr w:rsidR="004D672A" w14:paraId="0E27FD47" w14:textId="77777777" w:rsidTr="00434B09">
        <w:tc>
          <w:tcPr>
            <w:tcW w:w="1005" w:type="pct"/>
          </w:tcPr>
          <w:p w14:paraId="076DB47E" w14:textId="77777777" w:rsidR="004D672A" w:rsidRDefault="004D672A" w:rsidP="00434B09">
            <w:r>
              <w:t>Linda Flournoy</w:t>
            </w:r>
          </w:p>
        </w:tc>
        <w:tc>
          <w:tcPr>
            <w:tcW w:w="1005" w:type="pct"/>
          </w:tcPr>
          <w:p w14:paraId="16B1EDB7" w14:textId="77777777" w:rsidR="004D672A" w:rsidRDefault="004D672A" w:rsidP="00434B09">
            <w:r>
              <w:t>Matt Gillespie</w:t>
            </w:r>
          </w:p>
        </w:tc>
        <w:tc>
          <w:tcPr>
            <w:tcW w:w="817" w:type="pct"/>
          </w:tcPr>
          <w:p w14:paraId="42F931D7" w14:textId="77777777" w:rsidR="004D672A" w:rsidRDefault="004D672A" w:rsidP="00434B09">
            <w:r>
              <w:t>Daisy Brown</w:t>
            </w:r>
          </w:p>
        </w:tc>
        <w:tc>
          <w:tcPr>
            <w:tcW w:w="817" w:type="pct"/>
          </w:tcPr>
          <w:p w14:paraId="6CF9CCF6" w14:textId="77777777" w:rsidR="004D672A" w:rsidRDefault="004D672A" w:rsidP="00434B09">
            <w:r>
              <w:t>Bailey McLemore</w:t>
            </w:r>
          </w:p>
        </w:tc>
        <w:tc>
          <w:tcPr>
            <w:tcW w:w="1356" w:type="pct"/>
          </w:tcPr>
          <w:p w14:paraId="4638DAA0" w14:textId="77777777" w:rsidR="004D672A" w:rsidRDefault="004D672A" w:rsidP="00434B09">
            <w:r>
              <w:t>Noah Butler</w:t>
            </w:r>
          </w:p>
        </w:tc>
      </w:tr>
      <w:tr w:rsidR="004D672A" w14:paraId="3A803B73" w14:textId="77777777" w:rsidTr="00434B09">
        <w:tc>
          <w:tcPr>
            <w:tcW w:w="1005" w:type="pct"/>
          </w:tcPr>
          <w:p w14:paraId="2F2C3568" w14:textId="77777777" w:rsidR="004D672A" w:rsidRDefault="004D672A" w:rsidP="00434B09">
            <w:r>
              <w:t>Bradley Eagle</w:t>
            </w:r>
          </w:p>
        </w:tc>
        <w:tc>
          <w:tcPr>
            <w:tcW w:w="1005" w:type="pct"/>
          </w:tcPr>
          <w:p w14:paraId="4E099B7D" w14:textId="77777777" w:rsidR="004D672A" w:rsidRDefault="004D672A" w:rsidP="00434B09">
            <w:r>
              <w:t>Tiffany Wilbanks</w:t>
            </w:r>
          </w:p>
        </w:tc>
        <w:tc>
          <w:tcPr>
            <w:tcW w:w="817" w:type="pct"/>
          </w:tcPr>
          <w:p w14:paraId="619EF9E7" w14:textId="63C1AA59" w:rsidR="004D672A" w:rsidRDefault="00EF3ACC" w:rsidP="00434B09">
            <w:r>
              <w:t xml:space="preserve">Zoe </w:t>
            </w:r>
            <w:r w:rsidR="0025777C">
              <w:t>Paul</w:t>
            </w:r>
          </w:p>
        </w:tc>
        <w:tc>
          <w:tcPr>
            <w:tcW w:w="817" w:type="pct"/>
          </w:tcPr>
          <w:p w14:paraId="2AE5F78C" w14:textId="77777777" w:rsidR="004D672A" w:rsidRDefault="004D672A" w:rsidP="00434B09">
            <w:r>
              <w:t>Woah Primavera</w:t>
            </w:r>
          </w:p>
        </w:tc>
        <w:tc>
          <w:tcPr>
            <w:tcW w:w="1356" w:type="pct"/>
          </w:tcPr>
          <w:p w14:paraId="53568D86" w14:textId="77777777" w:rsidR="004D672A" w:rsidRDefault="004D672A" w:rsidP="00434B09">
            <w:r>
              <w:t>Alan Reeves</w:t>
            </w:r>
          </w:p>
        </w:tc>
      </w:tr>
      <w:tr w:rsidR="004D672A" w14:paraId="6A1B9D52" w14:textId="77777777" w:rsidTr="00434B09">
        <w:tc>
          <w:tcPr>
            <w:tcW w:w="1005" w:type="pct"/>
          </w:tcPr>
          <w:p w14:paraId="64758896" w14:textId="77777777" w:rsidR="004D672A" w:rsidRDefault="004D672A" w:rsidP="00434B09">
            <w:r>
              <w:t>Whitney Koetter</w:t>
            </w:r>
          </w:p>
        </w:tc>
        <w:tc>
          <w:tcPr>
            <w:tcW w:w="1005" w:type="pct"/>
          </w:tcPr>
          <w:p w14:paraId="0C05CC38" w14:textId="77777777" w:rsidR="004D672A" w:rsidRDefault="004D672A" w:rsidP="00434B09">
            <w:r>
              <w:t>Jennifer LaBuzzetta</w:t>
            </w:r>
          </w:p>
        </w:tc>
        <w:tc>
          <w:tcPr>
            <w:tcW w:w="817" w:type="pct"/>
          </w:tcPr>
          <w:p w14:paraId="55783F22" w14:textId="343E8239" w:rsidR="004D672A" w:rsidRDefault="0025777C" w:rsidP="00434B09">
            <w:r>
              <w:t>Anna Runyon</w:t>
            </w:r>
          </w:p>
        </w:tc>
        <w:tc>
          <w:tcPr>
            <w:tcW w:w="817" w:type="pct"/>
          </w:tcPr>
          <w:p w14:paraId="011ADD70" w14:textId="77777777" w:rsidR="004D672A" w:rsidRDefault="004D672A" w:rsidP="00434B09">
            <w:r>
              <w:t>Luke Primavera</w:t>
            </w:r>
          </w:p>
        </w:tc>
        <w:tc>
          <w:tcPr>
            <w:tcW w:w="1356" w:type="pct"/>
          </w:tcPr>
          <w:p w14:paraId="7EADBC3E" w14:textId="77777777" w:rsidR="004D672A" w:rsidRDefault="004D672A" w:rsidP="00434B09">
            <w:r>
              <w:t>Ashtyn Siter</w:t>
            </w:r>
          </w:p>
        </w:tc>
      </w:tr>
      <w:tr w:rsidR="004D672A" w14:paraId="1EAA7081" w14:textId="77777777" w:rsidTr="00434B09">
        <w:tc>
          <w:tcPr>
            <w:tcW w:w="1005" w:type="pct"/>
          </w:tcPr>
          <w:p w14:paraId="406F2F7A" w14:textId="77777777" w:rsidR="004D672A" w:rsidRDefault="004D672A" w:rsidP="00434B09">
            <w:r>
              <w:t>Quionte Bradley</w:t>
            </w:r>
          </w:p>
        </w:tc>
        <w:tc>
          <w:tcPr>
            <w:tcW w:w="1005" w:type="pct"/>
          </w:tcPr>
          <w:p w14:paraId="047D2940" w14:textId="77777777" w:rsidR="004D672A" w:rsidRDefault="004D672A" w:rsidP="00434B09">
            <w:r>
              <w:t>Robin Bettencourt</w:t>
            </w:r>
          </w:p>
        </w:tc>
        <w:tc>
          <w:tcPr>
            <w:tcW w:w="817" w:type="pct"/>
          </w:tcPr>
          <w:p w14:paraId="50A42C21" w14:textId="1F6C30AE" w:rsidR="004D672A" w:rsidRDefault="00A7790C" w:rsidP="00434B09">
            <w:r>
              <w:t>John Runyon</w:t>
            </w:r>
          </w:p>
        </w:tc>
        <w:tc>
          <w:tcPr>
            <w:tcW w:w="817" w:type="pct"/>
          </w:tcPr>
          <w:p w14:paraId="453DCA73" w14:textId="77777777" w:rsidR="004D672A" w:rsidRDefault="004D672A" w:rsidP="00434B09">
            <w:r>
              <w:t>Grace Senette</w:t>
            </w:r>
          </w:p>
        </w:tc>
        <w:tc>
          <w:tcPr>
            <w:tcW w:w="1356" w:type="pct"/>
          </w:tcPr>
          <w:p w14:paraId="6E8C7D29" w14:textId="77777777" w:rsidR="004D672A" w:rsidRDefault="004D672A" w:rsidP="00434B09">
            <w:r>
              <w:t>Kayson Boatner</w:t>
            </w:r>
          </w:p>
        </w:tc>
      </w:tr>
      <w:tr w:rsidR="004D672A" w14:paraId="13E7BBAE" w14:textId="77777777" w:rsidTr="00434B09">
        <w:tc>
          <w:tcPr>
            <w:tcW w:w="1005" w:type="pct"/>
          </w:tcPr>
          <w:p w14:paraId="0BAAB9D7" w14:textId="77777777" w:rsidR="004D672A" w:rsidRDefault="004D672A" w:rsidP="00434B09">
            <w:r>
              <w:t>Melvin Brown</w:t>
            </w:r>
          </w:p>
        </w:tc>
        <w:tc>
          <w:tcPr>
            <w:tcW w:w="1005" w:type="pct"/>
          </w:tcPr>
          <w:p w14:paraId="2FA830B1" w14:textId="77777777" w:rsidR="004D672A" w:rsidRDefault="004D672A" w:rsidP="00434B09">
            <w:r>
              <w:t>Michael Bettencourt</w:t>
            </w:r>
          </w:p>
        </w:tc>
        <w:tc>
          <w:tcPr>
            <w:tcW w:w="817" w:type="pct"/>
          </w:tcPr>
          <w:p w14:paraId="6260C9FE" w14:textId="77777777" w:rsidR="004D672A" w:rsidRDefault="004D672A" w:rsidP="00434B09"/>
        </w:tc>
        <w:tc>
          <w:tcPr>
            <w:tcW w:w="817" w:type="pct"/>
          </w:tcPr>
          <w:p w14:paraId="3632115B" w14:textId="77777777" w:rsidR="004D672A" w:rsidRDefault="004D672A" w:rsidP="00434B09">
            <w:r>
              <w:t>Hayden Blackmon</w:t>
            </w:r>
          </w:p>
        </w:tc>
        <w:tc>
          <w:tcPr>
            <w:tcW w:w="1356" w:type="pct"/>
          </w:tcPr>
          <w:p w14:paraId="39D0A21B" w14:textId="77777777" w:rsidR="004D672A" w:rsidRDefault="004D672A" w:rsidP="00434B09">
            <w:r>
              <w:t>Taylor Lane</w:t>
            </w:r>
          </w:p>
        </w:tc>
      </w:tr>
      <w:tr w:rsidR="004D672A" w14:paraId="35644129" w14:textId="77777777" w:rsidTr="00434B09">
        <w:tc>
          <w:tcPr>
            <w:tcW w:w="1005" w:type="pct"/>
          </w:tcPr>
          <w:p w14:paraId="3C17BBD5" w14:textId="77777777" w:rsidR="004D672A" w:rsidRDefault="004D672A" w:rsidP="00434B09">
            <w:r>
              <w:t>Suzanne McLendon</w:t>
            </w:r>
          </w:p>
        </w:tc>
        <w:tc>
          <w:tcPr>
            <w:tcW w:w="1005" w:type="pct"/>
          </w:tcPr>
          <w:p w14:paraId="758DA800" w14:textId="77777777" w:rsidR="004D672A" w:rsidRDefault="004D672A" w:rsidP="00434B09">
            <w:r>
              <w:t>Brianna Dukes</w:t>
            </w:r>
          </w:p>
        </w:tc>
        <w:tc>
          <w:tcPr>
            <w:tcW w:w="817" w:type="pct"/>
          </w:tcPr>
          <w:p w14:paraId="56730F18" w14:textId="77777777" w:rsidR="004D672A" w:rsidRDefault="004D672A" w:rsidP="00434B09"/>
        </w:tc>
        <w:tc>
          <w:tcPr>
            <w:tcW w:w="817" w:type="pct"/>
          </w:tcPr>
          <w:p w14:paraId="1716F8BE" w14:textId="77777777" w:rsidR="004D672A" w:rsidRDefault="004D672A" w:rsidP="00434B09">
            <w:r>
              <w:t>Lisa Northington</w:t>
            </w:r>
          </w:p>
        </w:tc>
        <w:tc>
          <w:tcPr>
            <w:tcW w:w="1356" w:type="pct"/>
          </w:tcPr>
          <w:p w14:paraId="67514F83" w14:textId="77777777" w:rsidR="004D672A" w:rsidRDefault="004D672A" w:rsidP="00434B09">
            <w:r>
              <w:t>Mary Durham</w:t>
            </w:r>
          </w:p>
        </w:tc>
      </w:tr>
      <w:tr w:rsidR="004D672A" w14:paraId="41BE979A" w14:textId="77777777" w:rsidTr="00434B09">
        <w:tc>
          <w:tcPr>
            <w:tcW w:w="1005" w:type="pct"/>
          </w:tcPr>
          <w:p w14:paraId="6224A34D" w14:textId="77777777" w:rsidR="004D672A" w:rsidRDefault="004D672A" w:rsidP="00434B09">
            <w:r>
              <w:t>Austin Greathouse</w:t>
            </w:r>
          </w:p>
        </w:tc>
        <w:tc>
          <w:tcPr>
            <w:tcW w:w="1005" w:type="pct"/>
          </w:tcPr>
          <w:p w14:paraId="32999FE8" w14:textId="77777777" w:rsidR="004D672A" w:rsidRDefault="004D672A" w:rsidP="00434B09">
            <w:r>
              <w:t>Torrance Hunt</w:t>
            </w:r>
          </w:p>
        </w:tc>
        <w:tc>
          <w:tcPr>
            <w:tcW w:w="817" w:type="pct"/>
          </w:tcPr>
          <w:p w14:paraId="4A986671" w14:textId="77777777" w:rsidR="004D672A" w:rsidRDefault="004D672A" w:rsidP="00434B09"/>
        </w:tc>
        <w:tc>
          <w:tcPr>
            <w:tcW w:w="817" w:type="pct"/>
          </w:tcPr>
          <w:p w14:paraId="539ECAC0" w14:textId="77777777" w:rsidR="004D672A" w:rsidRDefault="004D672A" w:rsidP="00434B09">
            <w:r>
              <w:t>Chandler Lott</w:t>
            </w:r>
          </w:p>
        </w:tc>
        <w:tc>
          <w:tcPr>
            <w:tcW w:w="1356" w:type="pct"/>
          </w:tcPr>
          <w:p w14:paraId="0DD50F74" w14:textId="77777777" w:rsidR="004D672A" w:rsidRDefault="004D672A" w:rsidP="00434B09">
            <w:r>
              <w:t>Mason James</w:t>
            </w:r>
          </w:p>
        </w:tc>
      </w:tr>
      <w:tr w:rsidR="004D672A" w14:paraId="70BADE90" w14:textId="77777777" w:rsidTr="00434B09">
        <w:tc>
          <w:tcPr>
            <w:tcW w:w="1005" w:type="pct"/>
          </w:tcPr>
          <w:p w14:paraId="47CACD34" w14:textId="77777777" w:rsidR="004D672A" w:rsidRDefault="004D672A" w:rsidP="00434B09">
            <w:r>
              <w:t>Joshua Walker</w:t>
            </w:r>
          </w:p>
        </w:tc>
        <w:tc>
          <w:tcPr>
            <w:tcW w:w="1005" w:type="pct"/>
          </w:tcPr>
          <w:p w14:paraId="4A2F3110" w14:textId="77777777" w:rsidR="004D672A" w:rsidRDefault="004D672A" w:rsidP="00434B09">
            <w:r>
              <w:t>Shaterrion Moffett</w:t>
            </w:r>
          </w:p>
        </w:tc>
        <w:tc>
          <w:tcPr>
            <w:tcW w:w="817" w:type="pct"/>
          </w:tcPr>
          <w:p w14:paraId="0F79FF3E" w14:textId="77777777" w:rsidR="004D672A" w:rsidRDefault="004D672A" w:rsidP="00434B09"/>
        </w:tc>
        <w:tc>
          <w:tcPr>
            <w:tcW w:w="817" w:type="pct"/>
          </w:tcPr>
          <w:p w14:paraId="5641AB7D" w14:textId="77777777" w:rsidR="004D672A" w:rsidRDefault="004D672A" w:rsidP="00434B09">
            <w:r>
              <w:t>Shandell Peters</w:t>
            </w:r>
          </w:p>
        </w:tc>
        <w:tc>
          <w:tcPr>
            <w:tcW w:w="1356" w:type="pct"/>
          </w:tcPr>
          <w:p w14:paraId="305CBC91" w14:textId="77777777" w:rsidR="004D672A" w:rsidRDefault="004D672A" w:rsidP="00434B09">
            <w:r>
              <w:t>Annalissa Bennett</w:t>
            </w:r>
          </w:p>
        </w:tc>
      </w:tr>
      <w:tr w:rsidR="004D672A" w14:paraId="58F990FD" w14:textId="77777777" w:rsidTr="00434B09">
        <w:tc>
          <w:tcPr>
            <w:tcW w:w="1005" w:type="pct"/>
          </w:tcPr>
          <w:p w14:paraId="4BF93CFD" w14:textId="77777777" w:rsidR="004D672A" w:rsidRDefault="004D672A" w:rsidP="00434B09">
            <w:r>
              <w:t>Sequarielle Seay</w:t>
            </w:r>
          </w:p>
        </w:tc>
        <w:tc>
          <w:tcPr>
            <w:tcW w:w="1005" w:type="pct"/>
          </w:tcPr>
          <w:p w14:paraId="33A5875C" w14:textId="77777777" w:rsidR="004D672A" w:rsidRDefault="004D672A" w:rsidP="00434B09">
            <w:r>
              <w:t>Brock Fountain</w:t>
            </w:r>
          </w:p>
        </w:tc>
        <w:tc>
          <w:tcPr>
            <w:tcW w:w="817" w:type="pct"/>
          </w:tcPr>
          <w:p w14:paraId="704698E7" w14:textId="77777777" w:rsidR="004D672A" w:rsidRDefault="004D672A" w:rsidP="00434B09"/>
        </w:tc>
        <w:tc>
          <w:tcPr>
            <w:tcW w:w="817" w:type="pct"/>
          </w:tcPr>
          <w:p w14:paraId="5F64D6DE" w14:textId="77777777" w:rsidR="004D672A" w:rsidRDefault="004D672A" w:rsidP="00434B09">
            <w:r>
              <w:t>Alex Gonzales</w:t>
            </w:r>
          </w:p>
        </w:tc>
        <w:tc>
          <w:tcPr>
            <w:tcW w:w="1356" w:type="pct"/>
          </w:tcPr>
          <w:p w14:paraId="3A93F3B7" w14:textId="77777777" w:rsidR="004D672A" w:rsidRDefault="004D672A" w:rsidP="00434B09"/>
        </w:tc>
      </w:tr>
      <w:tr w:rsidR="004D672A" w14:paraId="78359D0A" w14:textId="77777777" w:rsidTr="00434B09">
        <w:tc>
          <w:tcPr>
            <w:tcW w:w="1005" w:type="pct"/>
          </w:tcPr>
          <w:p w14:paraId="793C2E1F" w14:textId="77777777" w:rsidR="004D672A" w:rsidRDefault="004D672A" w:rsidP="00434B09"/>
        </w:tc>
        <w:tc>
          <w:tcPr>
            <w:tcW w:w="1005" w:type="pct"/>
          </w:tcPr>
          <w:p w14:paraId="14C250E7" w14:textId="77777777" w:rsidR="004D672A" w:rsidRDefault="004D672A" w:rsidP="00434B09">
            <w:r>
              <w:t>Luke Valenzuela</w:t>
            </w:r>
          </w:p>
        </w:tc>
        <w:tc>
          <w:tcPr>
            <w:tcW w:w="817" w:type="pct"/>
          </w:tcPr>
          <w:p w14:paraId="7DA66849" w14:textId="77777777" w:rsidR="004D672A" w:rsidRDefault="004D672A" w:rsidP="00434B09"/>
        </w:tc>
        <w:tc>
          <w:tcPr>
            <w:tcW w:w="817" w:type="pct"/>
          </w:tcPr>
          <w:p w14:paraId="73FBA576" w14:textId="77777777" w:rsidR="004D672A" w:rsidRDefault="004D672A" w:rsidP="00434B09">
            <w:r>
              <w:t>Ashley Herron</w:t>
            </w:r>
          </w:p>
        </w:tc>
        <w:tc>
          <w:tcPr>
            <w:tcW w:w="1356" w:type="pct"/>
          </w:tcPr>
          <w:p w14:paraId="1807A445" w14:textId="77777777" w:rsidR="004D672A" w:rsidRDefault="004D672A" w:rsidP="00434B09"/>
        </w:tc>
      </w:tr>
      <w:tr w:rsidR="004D672A" w14:paraId="0BBA367A" w14:textId="77777777" w:rsidTr="00434B09">
        <w:tc>
          <w:tcPr>
            <w:tcW w:w="1005" w:type="pct"/>
          </w:tcPr>
          <w:p w14:paraId="3BD68EC1" w14:textId="77777777" w:rsidR="004D672A" w:rsidRDefault="004D672A" w:rsidP="00434B09"/>
        </w:tc>
        <w:tc>
          <w:tcPr>
            <w:tcW w:w="1005" w:type="pct"/>
          </w:tcPr>
          <w:p w14:paraId="312F6159" w14:textId="34059F2A" w:rsidR="004D672A" w:rsidRDefault="001131E3" w:rsidP="00434B09">
            <w:r>
              <w:t xml:space="preserve">Torrence </w:t>
            </w:r>
            <w:r w:rsidR="00043567">
              <w:t>Hunt</w:t>
            </w:r>
          </w:p>
        </w:tc>
        <w:tc>
          <w:tcPr>
            <w:tcW w:w="817" w:type="pct"/>
          </w:tcPr>
          <w:p w14:paraId="01B66801" w14:textId="77777777" w:rsidR="004D672A" w:rsidRDefault="004D672A" w:rsidP="00434B09"/>
        </w:tc>
        <w:tc>
          <w:tcPr>
            <w:tcW w:w="817" w:type="pct"/>
          </w:tcPr>
          <w:p w14:paraId="4DC0AB94" w14:textId="77777777" w:rsidR="004D672A" w:rsidRDefault="004D672A" w:rsidP="00434B09">
            <w:r>
              <w:t>Reho Walton</w:t>
            </w:r>
          </w:p>
        </w:tc>
        <w:tc>
          <w:tcPr>
            <w:tcW w:w="1356" w:type="pct"/>
          </w:tcPr>
          <w:p w14:paraId="738335F7" w14:textId="77777777" w:rsidR="004D672A" w:rsidRDefault="004D672A" w:rsidP="00434B09"/>
        </w:tc>
      </w:tr>
      <w:tr w:rsidR="004D672A" w14:paraId="640296B4" w14:textId="77777777" w:rsidTr="00434B09">
        <w:tc>
          <w:tcPr>
            <w:tcW w:w="1005" w:type="pct"/>
          </w:tcPr>
          <w:p w14:paraId="01C88F9C" w14:textId="77777777" w:rsidR="004D672A" w:rsidRDefault="004D672A" w:rsidP="00434B09"/>
        </w:tc>
        <w:tc>
          <w:tcPr>
            <w:tcW w:w="1005" w:type="pct"/>
          </w:tcPr>
          <w:p w14:paraId="063A0A60" w14:textId="77777777" w:rsidR="004D672A" w:rsidRDefault="004D672A" w:rsidP="00434B09"/>
        </w:tc>
        <w:tc>
          <w:tcPr>
            <w:tcW w:w="817" w:type="pct"/>
          </w:tcPr>
          <w:p w14:paraId="7BACA8EA" w14:textId="77777777" w:rsidR="004D672A" w:rsidRDefault="004D672A" w:rsidP="00434B09"/>
        </w:tc>
        <w:tc>
          <w:tcPr>
            <w:tcW w:w="817" w:type="pct"/>
          </w:tcPr>
          <w:p w14:paraId="29D91801" w14:textId="77777777" w:rsidR="004D672A" w:rsidRDefault="004D672A" w:rsidP="00434B09"/>
        </w:tc>
        <w:tc>
          <w:tcPr>
            <w:tcW w:w="1356" w:type="pct"/>
          </w:tcPr>
          <w:p w14:paraId="087AA46D" w14:textId="77777777" w:rsidR="004D672A" w:rsidRDefault="004D672A" w:rsidP="00434B09"/>
        </w:tc>
      </w:tr>
    </w:tbl>
    <w:p w14:paraId="718685A8" w14:textId="77777777" w:rsidR="00B23D48" w:rsidRDefault="00B23D48" w:rsidP="006D4509"/>
    <w:p w14:paraId="3509D00A" w14:textId="77777777" w:rsidR="00725644" w:rsidRDefault="00725644" w:rsidP="006D4509"/>
    <w:p w14:paraId="64678AB3" w14:textId="77777777" w:rsidR="005E0423" w:rsidRDefault="005E0423" w:rsidP="006D4509"/>
    <w:p w14:paraId="1D99AF48" w14:textId="77777777" w:rsidR="005E0423" w:rsidRDefault="005E0423" w:rsidP="006D4509"/>
    <w:p w14:paraId="793EA3AB" w14:textId="77777777" w:rsidR="000D235D" w:rsidRPr="000D235D" w:rsidRDefault="000D235D" w:rsidP="000D235D">
      <w:pPr>
        <w:spacing w:after="100"/>
        <w:ind w:left="202" w:right="115"/>
        <w:rPr>
          <w:rFonts w:eastAsiaTheme="majorEastAsia" w:cstheme="majorBidi"/>
          <w:b/>
          <w:caps/>
          <w:color w:val="auto"/>
          <w:sz w:val="24"/>
          <w:szCs w:val="56"/>
        </w:rPr>
      </w:pPr>
    </w:p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758"/>
        <w:gridCol w:w="2643"/>
        <w:gridCol w:w="2349"/>
        <w:gridCol w:w="3679"/>
        <w:gridCol w:w="2539"/>
      </w:tblGrid>
      <w:tr w:rsidR="000D235D" w:rsidRPr="000D235D" w14:paraId="673565BE" w14:textId="77777777" w:rsidTr="00D95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87" w:type="pct"/>
          </w:tcPr>
          <w:p w14:paraId="7319D359" w14:textId="0026A669" w:rsidR="000D235D" w:rsidRPr="000D235D" w:rsidRDefault="00EE5A24" w:rsidP="000D235D">
            <w:pPr>
              <w:spacing w:before="0" w:after="0"/>
              <w:rPr>
                <w:b w:val="0"/>
                <w:caps w:val="0"/>
                <w:color w:val="404040" w:themeColor="text1" w:themeTint="BF"/>
              </w:rPr>
            </w:pPr>
            <w:r>
              <w:t>Rally Point</w:t>
            </w:r>
            <w:r w:rsidR="00EC0F65">
              <w:t xml:space="preserve">  </w:t>
            </w:r>
          </w:p>
        </w:tc>
        <w:tc>
          <w:tcPr>
            <w:tcW w:w="946" w:type="pct"/>
          </w:tcPr>
          <w:p w14:paraId="40CE03D4" w14:textId="6E0A9910" w:rsidR="000D235D" w:rsidRPr="000D235D" w:rsidRDefault="00EE5A24" w:rsidP="000D235D">
            <w:pPr>
              <w:spacing w:before="0" w:after="0"/>
              <w:rPr>
                <w:b w:val="0"/>
                <w:caps w:val="0"/>
                <w:color w:val="404040" w:themeColor="text1" w:themeTint="BF"/>
              </w:rPr>
            </w:pPr>
            <w:r>
              <w:t>Refuge church</w:t>
            </w:r>
          </w:p>
        </w:tc>
        <w:tc>
          <w:tcPr>
            <w:tcW w:w="841" w:type="pct"/>
          </w:tcPr>
          <w:p w14:paraId="3A75B7A7" w14:textId="1EB4F00F" w:rsidR="000D235D" w:rsidRPr="000D235D" w:rsidRDefault="00EE5A24" w:rsidP="000D235D">
            <w:pPr>
              <w:spacing w:before="0" w:after="0"/>
              <w:rPr>
                <w:b w:val="0"/>
                <w:caps w:val="0"/>
                <w:color w:val="404040" w:themeColor="text1" w:themeTint="BF"/>
              </w:rPr>
            </w:pPr>
            <w:r>
              <w:t xml:space="preserve">swat </w:t>
            </w:r>
          </w:p>
        </w:tc>
        <w:tc>
          <w:tcPr>
            <w:tcW w:w="1317" w:type="pct"/>
          </w:tcPr>
          <w:p w14:paraId="51136120" w14:textId="06B8F41B" w:rsidR="000D235D" w:rsidRPr="000D235D" w:rsidRDefault="00EE5A24" w:rsidP="000D235D">
            <w:pPr>
              <w:spacing w:before="0" w:after="0"/>
              <w:rPr>
                <w:b w:val="0"/>
                <w:caps w:val="0"/>
                <w:color w:val="404040" w:themeColor="text1" w:themeTint="BF"/>
              </w:rPr>
            </w:pPr>
            <w:r>
              <w:t>Underwood h&amp;a/</w:t>
            </w:r>
            <w:r w:rsidR="00792F4B">
              <w:t>thomaston milk co</w:t>
            </w:r>
          </w:p>
        </w:tc>
        <w:tc>
          <w:tcPr>
            <w:tcW w:w="909" w:type="pct"/>
          </w:tcPr>
          <w:p w14:paraId="6F81F232" w14:textId="1A89AEBC" w:rsidR="000D235D" w:rsidRPr="000D235D" w:rsidRDefault="00D95978" w:rsidP="000D235D">
            <w:pPr>
              <w:spacing w:before="0" w:after="0"/>
              <w:rPr>
                <w:b w:val="0"/>
                <w:caps w:val="0"/>
                <w:color w:val="404040" w:themeColor="text1" w:themeTint="BF"/>
              </w:rPr>
            </w:pPr>
            <w:r>
              <w:t xml:space="preserve">99 problems </w:t>
            </w:r>
          </w:p>
        </w:tc>
      </w:tr>
      <w:tr w:rsidR="000D235D" w:rsidRPr="000D235D" w14:paraId="601CBDE9" w14:textId="77777777" w:rsidTr="00D95978">
        <w:tc>
          <w:tcPr>
            <w:tcW w:w="987" w:type="pct"/>
          </w:tcPr>
          <w:p w14:paraId="068D145A" w14:textId="19055D9D" w:rsidR="000D235D" w:rsidRPr="000D235D" w:rsidRDefault="00EE76C5" w:rsidP="000D235D">
            <w:pPr>
              <w:spacing w:before="0" w:after="0"/>
            </w:pPr>
            <w:r>
              <w:t>Ashleigh Harrell</w:t>
            </w:r>
          </w:p>
        </w:tc>
        <w:tc>
          <w:tcPr>
            <w:tcW w:w="946" w:type="pct"/>
          </w:tcPr>
          <w:p w14:paraId="6D526A81" w14:textId="06162AE7" w:rsidR="00BC13EC" w:rsidRPr="000D235D" w:rsidRDefault="00BC13EC" w:rsidP="000D235D">
            <w:pPr>
              <w:spacing w:before="0" w:after="0"/>
            </w:pPr>
            <w:r>
              <w:t>Adam Riley</w:t>
            </w:r>
          </w:p>
        </w:tc>
        <w:tc>
          <w:tcPr>
            <w:tcW w:w="841" w:type="pct"/>
          </w:tcPr>
          <w:p w14:paraId="0DCCBE58" w14:textId="0EAFB8C3" w:rsidR="000D235D" w:rsidRPr="000D235D" w:rsidRDefault="00D9390D" w:rsidP="000D235D">
            <w:pPr>
              <w:spacing w:before="0" w:after="0"/>
            </w:pPr>
            <w:r>
              <w:t>April McGarty</w:t>
            </w:r>
          </w:p>
        </w:tc>
        <w:tc>
          <w:tcPr>
            <w:tcW w:w="1317" w:type="pct"/>
          </w:tcPr>
          <w:p w14:paraId="02AEE39B" w14:textId="68436A20" w:rsidR="000D235D" w:rsidRPr="000D235D" w:rsidRDefault="00481E0D" w:rsidP="000D235D">
            <w:pPr>
              <w:spacing w:before="0" w:after="0"/>
            </w:pPr>
            <w:r>
              <w:t>Janie Weed</w:t>
            </w:r>
          </w:p>
        </w:tc>
        <w:tc>
          <w:tcPr>
            <w:tcW w:w="909" w:type="pct"/>
          </w:tcPr>
          <w:p w14:paraId="0A5E562D" w14:textId="33A9AE81" w:rsidR="000D235D" w:rsidRPr="000D235D" w:rsidRDefault="00A842BC" w:rsidP="000D235D">
            <w:pPr>
              <w:spacing w:before="0" w:after="0"/>
            </w:pPr>
            <w:r>
              <w:t>Anthony Barnwell</w:t>
            </w:r>
          </w:p>
        </w:tc>
      </w:tr>
      <w:tr w:rsidR="000D235D" w:rsidRPr="000D235D" w14:paraId="4470E40A" w14:textId="77777777" w:rsidTr="00D95978">
        <w:tc>
          <w:tcPr>
            <w:tcW w:w="987" w:type="pct"/>
          </w:tcPr>
          <w:p w14:paraId="49AE8201" w14:textId="209461B8" w:rsidR="000D235D" w:rsidRPr="000D235D" w:rsidRDefault="00000000" w:rsidP="000D235D">
            <w:pPr>
              <w:spacing w:before="0" w:after="0"/>
            </w:pPr>
            <w:sdt>
              <w:sdtPr>
                <w:id w:val="110564872"/>
                <w:placeholder>
                  <w:docPart w:val="7466FA27A41745D9A047CFA337EBE1FA"/>
                </w:placeholder>
                <w15:appearance w15:val="hidden"/>
              </w:sdtPr>
              <w:sdtContent>
                <w:r w:rsidR="0006147B">
                  <w:t>Shauna Blanton</w:t>
                </w:r>
              </w:sdtContent>
            </w:sdt>
            <w:r w:rsidR="000D235D" w:rsidRPr="000D235D">
              <w:t xml:space="preserve"> </w:t>
            </w:r>
          </w:p>
        </w:tc>
        <w:tc>
          <w:tcPr>
            <w:tcW w:w="946" w:type="pct"/>
          </w:tcPr>
          <w:p w14:paraId="46BE4045" w14:textId="2389E307" w:rsidR="000D235D" w:rsidRPr="000D235D" w:rsidRDefault="00BC13EC" w:rsidP="000D235D">
            <w:pPr>
              <w:spacing w:before="0" w:after="0"/>
            </w:pPr>
            <w:r>
              <w:t>Kim Riley</w:t>
            </w:r>
          </w:p>
        </w:tc>
        <w:tc>
          <w:tcPr>
            <w:tcW w:w="841" w:type="pct"/>
          </w:tcPr>
          <w:p w14:paraId="0BB48417" w14:textId="6E7ACD2B" w:rsidR="000D235D" w:rsidRPr="000D235D" w:rsidRDefault="003438EC" w:rsidP="000D235D">
            <w:pPr>
              <w:spacing w:before="0" w:after="0"/>
            </w:pPr>
            <w:r>
              <w:t>Justin Brooks</w:t>
            </w:r>
          </w:p>
        </w:tc>
        <w:tc>
          <w:tcPr>
            <w:tcW w:w="1317" w:type="pct"/>
          </w:tcPr>
          <w:p w14:paraId="273C24D9" w14:textId="4C00A17E" w:rsidR="000D235D" w:rsidRPr="000D235D" w:rsidRDefault="00514DBE" w:rsidP="000D235D">
            <w:pPr>
              <w:spacing w:before="0" w:after="0"/>
            </w:pPr>
            <w:r>
              <w:t xml:space="preserve">Kayce </w:t>
            </w:r>
            <w:r w:rsidR="000C5BAB">
              <w:t>Koffman</w:t>
            </w:r>
          </w:p>
        </w:tc>
        <w:tc>
          <w:tcPr>
            <w:tcW w:w="909" w:type="pct"/>
          </w:tcPr>
          <w:p w14:paraId="495E5F0A" w14:textId="75E12F58" w:rsidR="000D235D" w:rsidRPr="000D235D" w:rsidRDefault="00A842BC" w:rsidP="000D235D">
            <w:pPr>
              <w:spacing w:before="0" w:after="0"/>
            </w:pPr>
            <w:r>
              <w:t>Carissa Harper</w:t>
            </w:r>
          </w:p>
        </w:tc>
      </w:tr>
      <w:tr w:rsidR="000D235D" w:rsidRPr="000D235D" w14:paraId="1407AFAA" w14:textId="77777777" w:rsidTr="00D95978">
        <w:tc>
          <w:tcPr>
            <w:tcW w:w="987" w:type="pct"/>
          </w:tcPr>
          <w:p w14:paraId="39E93291" w14:textId="1484B229" w:rsidR="000D235D" w:rsidRPr="000D235D" w:rsidRDefault="00000000" w:rsidP="000D235D">
            <w:pPr>
              <w:spacing w:before="0" w:after="0"/>
            </w:pPr>
            <w:sdt>
              <w:sdtPr>
                <w:id w:val="1534540198"/>
                <w:placeholder>
                  <w:docPart w:val="57BB1BCF018A45F6B894DE0B1C5B38AA"/>
                </w:placeholder>
                <w15:appearance w15:val="hidden"/>
              </w:sdtPr>
              <w:sdtContent>
                <w:r w:rsidR="0006147B">
                  <w:t>LaKeisha Dixon</w:t>
                </w:r>
              </w:sdtContent>
            </w:sdt>
            <w:r w:rsidR="000D235D" w:rsidRPr="000D235D">
              <w:t xml:space="preserve"> </w:t>
            </w:r>
          </w:p>
        </w:tc>
        <w:tc>
          <w:tcPr>
            <w:tcW w:w="946" w:type="pct"/>
          </w:tcPr>
          <w:p w14:paraId="4245C3D6" w14:textId="43F2CB8E" w:rsidR="000D235D" w:rsidRPr="000D235D" w:rsidRDefault="002C7039" w:rsidP="000D235D">
            <w:pPr>
              <w:spacing w:before="0" w:after="0"/>
            </w:pPr>
            <w:r>
              <w:t>Robby Tucker</w:t>
            </w:r>
          </w:p>
        </w:tc>
        <w:tc>
          <w:tcPr>
            <w:tcW w:w="841" w:type="pct"/>
          </w:tcPr>
          <w:p w14:paraId="0976B672" w14:textId="6D32F988" w:rsidR="000D235D" w:rsidRPr="000D235D" w:rsidRDefault="00084CCC" w:rsidP="000D235D">
            <w:pPr>
              <w:spacing w:before="0" w:after="0"/>
            </w:pPr>
            <w:r>
              <w:t>Timmy Brooks</w:t>
            </w:r>
          </w:p>
        </w:tc>
        <w:tc>
          <w:tcPr>
            <w:tcW w:w="1317" w:type="pct"/>
          </w:tcPr>
          <w:p w14:paraId="2A41F4C1" w14:textId="0634E68B" w:rsidR="000D235D" w:rsidRPr="000D235D" w:rsidRDefault="00666F65" w:rsidP="000D235D">
            <w:pPr>
              <w:spacing w:before="0" w:after="0"/>
            </w:pPr>
            <w:r>
              <w:t xml:space="preserve">Olivia </w:t>
            </w:r>
            <w:r w:rsidR="00D003B9">
              <w:t>Wolfe</w:t>
            </w:r>
          </w:p>
        </w:tc>
        <w:tc>
          <w:tcPr>
            <w:tcW w:w="909" w:type="pct"/>
          </w:tcPr>
          <w:p w14:paraId="3F575293" w14:textId="5143F426" w:rsidR="000D235D" w:rsidRPr="000D235D" w:rsidRDefault="007C7ACD" w:rsidP="000D235D">
            <w:pPr>
              <w:spacing w:before="0" w:after="0"/>
            </w:pPr>
            <w:r>
              <w:t xml:space="preserve">Andrew </w:t>
            </w:r>
            <w:r w:rsidR="002B1D76">
              <w:t>Elle</w:t>
            </w:r>
          </w:p>
        </w:tc>
      </w:tr>
      <w:tr w:rsidR="000D235D" w:rsidRPr="000D235D" w14:paraId="18B36A7E" w14:textId="77777777" w:rsidTr="00D95978">
        <w:tc>
          <w:tcPr>
            <w:tcW w:w="987" w:type="pct"/>
          </w:tcPr>
          <w:p w14:paraId="05EAD392" w14:textId="43582B12" w:rsidR="000D235D" w:rsidRPr="000D235D" w:rsidRDefault="00C46327" w:rsidP="000D235D">
            <w:pPr>
              <w:spacing w:before="0" w:after="0"/>
            </w:pPr>
            <w:r>
              <w:t>Patrick Folds</w:t>
            </w:r>
          </w:p>
        </w:tc>
        <w:tc>
          <w:tcPr>
            <w:tcW w:w="946" w:type="pct"/>
          </w:tcPr>
          <w:p w14:paraId="1CC32E1B" w14:textId="2B82D70C" w:rsidR="000D235D" w:rsidRPr="000D235D" w:rsidRDefault="009D534C" w:rsidP="000D235D">
            <w:pPr>
              <w:spacing w:before="0" w:after="0"/>
            </w:pPr>
            <w:r>
              <w:t>Earl Miller</w:t>
            </w:r>
          </w:p>
        </w:tc>
        <w:tc>
          <w:tcPr>
            <w:tcW w:w="841" w:type="pct"/>
          </w:tcPr>
          <w:p w14:paraId="06CC7FC7" w14:textId="1A99B328" w:rsidR="000D235D" w:rsidRPr="000D235D" w:rsidRDefault="00084CCC" w:rsidP="000D235D">
            <w:pPr>
              <w:spacing w:before="0" w:after="0"/>
            </w:pPr>
            <w:r>
              <w:t>Mario Pagan</w:t>
            </w:r>
          </w:p>
        </w:tc>
        <w:tc>
          <w:tcPr>
            <w:tcW w:w="1317" w:type="pct"/>
          </w:tcPr>
          <w:p w14:paraId="6E4EB115" w14:textId="6406D90E" w:rsidR="000D235D" w:rsidRPr="000D235D" w:rsidRDefault="00D003B9" w:rsidP="000D235D">
            <w:pPr>
              <w:spacing w:before="0" w:after="0"/>
            </w:pPr>
            <w:r>
              <w:t>Joseph Tomer</w:t>
            </w:r>
          </w:p>
        </w:tc>
        <w:tc>
          <w:tcPr>
            <w:tcW w:w="909" w:type="pct"/>
          </w:tcPr>
          <w:p w14:paraId="5BEC70E2" w14:textId="7D078020" w:rsidR="000D235D" w:rsidRPr="000D235D" w:rsidRDefault="002B1D76" w:rsidP="000D235D">
            <w:pPr>
              <w:spacing w:before="0" w:after="0"/>
            </w:pPr>
            <w:r>
              <w:t>Mason Yuklwo</w:t>
            </w:r>
          </w:p>
        </w:tc>
      </w:tr>
      <w:tr w:rsidR="000D235D" w:rsidRPr="000D235D" w14:paraId="3EC28408" w14:textId="77777777" w:rsidTr="00D95978">
        <w:tc>
          <w:tcPr>
            <w:tcW w:w="987" w:type="pct"/>
          </w:tcPr>
          <w:p w14:paraId="360915D4" w14:textId="14FB9A5A" w:rsidR="000D235D" w:rsidRPr="000D235D" w:rsidRDefault="00C46327" w:rsidP="000D235D">
            <w:pPr>
              <w:spacing w:before="0" w:after="0"/>
            </w:pPr>
            <w:r>
              <w:t>Richard Shuman</w:t>
            </w:r>
          </w:p>
        </w:tc>
        <w:tc>
          <w:tcPr>
            <w:tcW w:w="946" w:type="pct"/>
          </w:tcPr>
          <w:p w14:paraId="15972662" w14:textId="33DF8675" w:rsidR="000D235D" w:rsidRPr="000D235D" w:rsidRDefault="00E30900" w:rsidP="000D235D">
            <w:pPr>
              <w:spacing w:before="0" w:after="0"/>
            </w:pPr>
            <w:r>
              <w:t>Brandon Smith</w:t>
            </w:r>
          </w:p>
        </w:tc>
        <w:tc>
          <w:tcPr>
            <w:tcW w:w="841" w:type="pct"/>
          </w:tcPr>
          <w:p w14:paraId="62A83233" w14:textId="667C981C" w:rsidR="000D235D" w:rsidRPr="000D235D" w:rsidRDefault="00084CCC" w:rsidP="000D235D">
            <w:pPr>
              <w:spacing w:before="0" w:after="0"/>
            </w:pPr>
            <w:r>
              <w:t>Jimmy Cobb</w:t>
            </w:r>
          </w:p>
        </w:tc>
        <w:tc>
          <w:tcPr>
            <w:tcW w:w="1317" w:type="pct"/>
          </w:tcPr>
          <w:p w14:paraId="699ABBFF" w14:textId="531396E9" w:rsidR="000D235D" w:rsidRPr="000D235D" w:rsidRDefault="00D003B9" w:rsidP="000D235D">
            <w:pPr>
              <w:spacing w:before="0" w:after="0"/>
            </w:pPr>
            <w:r>
              <w:t>Carmen Phillips</w:t>
            </w:r>
          </w:p>
        </w:tc>
        <w:tc>
          <w:tcPr>
            <w:tcW w:w="909" w:type="pct"/>
          </w:tcPr>
          <w:p w14:paraId="702B0DEF" w14:textId="58603023" w:rsidR="000D235D" w:rsidRPr="000D235D" w:rsidRDefault="00707B5B" w:rsidP="000D235D">
            <w:pPr>
              <w:spacing w:before="0" w:after="0"/>
            </w:pPr>
            <w:r>
              <w:t>Destinee Nixon</w:t>
            </w:r>
          </w:p>
        </w:tc>
      </w:tr>
      <w:tr w:rsidR="000D235D" w:rsidRPr="000D235D" w14:paraId="7885697A" w14:textId="77777777" w:rsidTr="00D95978">
        <w:tc>
          <w:tcPr>
            <w:tcW w:w="987" w:type="pct"/>
          </w:tcPr>
          <w:p w14:paraId="47500AA3" w14:textId="145A71B8" w:rsidR="000D235D" w:rsidRPr="000D235D" w:rsidRDefault="009F5E6E" w:rsidP="000D235D">
            <w:pPr>
              <w:spacing w:before="0" w:after="0"/>
            </w:pPr>
            <w:r>
              <w:t>Alex Dugh</w:t>
            </w:r>
          </w:p>
        </w:tc>
        <w:tc>
          <w:tcPr>
            <w:tcW w:w="946" w:type="pct"/>
          </w:tcPr>
          <w:p w14:paraId="64B4DFFC" w14:textId="7A2CCD40" w:rsidR="000D235D" w:rsidRPr="000D235D" w:rsidRDefault="00E30900" w:rsidP="000D235D">
            <w:pPr>
              <w:spacing w:before="0" w:after="0"/>
            </w:pPr>
            <w:r>
              <w:t>David Stephens</w:t>
            </w:r>
          </w:p>
        </w:tc>
        <w:tc>
          <w:tcPr>
            <w:tcW w:w="841" w:type="pct"/>
          </w:tcPr>
          <w:p w14:paraId="0A01BF69" w14:textId="2A3617F9" w:rsidR="000D235D" w:rsidRPr="000D235D" w:rsidRDefault="00084CCC" w:rsidP="000D235D">
            <w:pPr>
              <w:spacing w:before="0" w:after="0"/>
            </w:pPr>
            <w:r>
              <w:t>Maurice Warner</w:t>
            </w:r>
          </w:p>
        </w:tc>
        <w:tc>
          <w:tcPr>
            <w:tcW w:w="1317" w:type="pct"/>
          </w:tcPr>
          <w:p w14:paraId="0018D21A" w14:textId="0D516CCE" w:rsidR="000D235D" w:rsidRPr="000D235D" w:rsidRDefault="00D003B9" w:rsidP="000D235D">
            <w:pPr>
              <w:spacing w:before="0" w:after="0"/>
              <w:rPr>
                <w:sz w:val="20"/>
                <w:szCs w:val="20"/>
              </w:rPr>
            </w:pPr>
            <w:r w:rsidRPr="00D003B9">
              <w:rPr>
                <w:sz w:val="20"/>
                <w:szCs w:val="20"/>
              </w:rPr>
              <w:t>Shannon Hutchin</w:t>
            </w:r>
            <w:r>
              <w:rPr>
                <w:sz w:val="20"/>
                <w:szCs w:val="20"/>
              </w:rPr>
              <w:t>son</w:t>
            </w:r>
          </w:p>
        </w:tc>
        <w:tc>
          <w:tcPr>
            <w:tcW w:w="909" w:type="pct"/>
          </w:tcPr>
          <w:p w14:paraId="5340D057" w14:textId="3A911775" w:rsidR="000D235D" w:rsidRPr="000D235D" w:rsidRDefault="00707B5B" w:rsidP="000D235D">
            <w:pPr>
              <w:spacing w:before="0" w:after="0"/>
            </w:pPr>
            <w:r>
              <w:t>Kearon Harrison</w:t>
            </w:r>
          </w:p>
        </w:tc>
      </w:tr>
      <w:tr w:rsidR="000D235D" w:rsidRPr="000D235D" w14:paraId="3E6E822D" w14:textId="77777777" w:rsidTr="00D95978">
        <w:tc>
          <w:tcPr>
            <w:tcW w:w="987" w:type="pct"/>
          </w:tcPr>
          <w:p w14:paraId="312C6CED" w14:textId="301ECCDA" w:rsidR="000D235D" w:rsidRPr="000D235D" w:rsidRDefault="009F5E6E" w:rsidP="000D235D">
            <w:pPr>
              <w:spacing w:before="0" w:after="0"/>
            </w:pPr>
            <w:r>
              <w:t>Laurie Jones</w:t>
            </w:r>
          </w:p>
        </w:tc>
        <w:tc>
          <w:tcPr>
            <w:tcW w:w="946" w:type="pct"/>
          </w:tcPr>
          <w:p w14:paraId="105B8077" w14:textId="7783C71D" w:rsidR="000D235D" w:rsidRPr="000D235D" w:rsidRDefault="00E30900" w:rsidP="000D235D">
            <w:pPr>
              <w:spacing w:before="0" w:after="0"/>
            </w:pPr>
            <w:r>
              <w:t>Cindy Miller</w:t>
            </w:r>
          </w:p>
        </w:tc>
        <w:tc>
          <w:tcPr>
            <w:tcW w:w="841" w:type="pct"/>
          </w:tcPr>
          <w:p w14:paraId="215C09D5" w14:textId="59E10AB5" w:rsidR="000D235D" w:rsidRPr="000D235D" w:rsidRDefault="00750F10" w:rsidP="000D235D">
            <w:pPr>
              <w:spacing w:before="0" w:after="0"/>
            </w:pPr>
            <w:r>
              <w:t>JeaQuetta Warner</w:t>
            </w:r>
          </w:p>
        </w:tc>
        <w:tc>
          <w:tcPr>
            <w:tcW w:w="1317" w:type="pct"/>
          </w:tcPr>
          <w:p w14:paraId="62F1F77C" w14:textId="7BD4E29F" w:rsidR="000D235D" w:rsidRPr="000D235D" w:rsidRDefault="0046319B" w:rsidP="000D235D">
            <w:pPr>
              <w:spacing w:before="0" w:after="0"/>
            </w:pPr>
            <w:r>
              <w:t>Jeff Oraviz</w:t>
            </w:r>
          </w:p>
        </w:tc>
        <w:tc>
          <w:tcPr>
            <w:tcW w:w="909" w:type="pct"/>
          </w:tcPr>
          <w:p w14:paraId="77B03858" w14:textId="403F0C66" w:rsidR="000D235D" w:rsidRPr="000D235D" w:rsidRDefault="00707B5B" w:rsidP="000D235D">
            <w:pPr>
              <w:spacing w:before="0" w:after="0"/>
            </w:pPr>
            <w:r>
              <w:t>Katherine Grant</w:t>
            </w:r>
          </w:p>
        </w:tc>
      </w:tr>
      <w:tr w:rsidR="000D235D" w:rsidRPr="000D235D" w14:paraId="224EB4FC" w14:textId="77777777" w:rsidTr="00D95978">
        <w:tc>
          <w:tcPr>
            <w:tcW w:w="987" w:type="pct"/>
          </w:tcPr>
          <w:p w14:paraId="3084DC14" w14:textId="3CF22B28" w:rsidR="000D235D" w:rsidRPr="000D235D" w:rsidRDefault="009F5E6E" w:rsidP="000D235D">
            <w:pPr>
              <w:spacing w:before="0" w:after="0"/>
            </w:pPr>
            <w:r>
              <w:t>Nicholas Klo</w:t>
            </w:r>
            <w:r w:rsidR="00BC4CC4">
              <w:t>streich</w:t>
            </w:r>
          </w:p>
        </w:tc>
        <w:tc>
          <w:tcPr>
            <w:tcW w:w="946" w:type="pct"/>
          </w:tcPr>
          <w:p w14:paraId="73FBBC09" w14:textId="4FC8FBE9" w:rsidR="000D235D" w:rsidRPr="000D235D" w:rsidRDefault="000E1057" w:rsidP="000D235D">
            <w:pPr>
              <w:spacing w:before="0" w:after="0"/>
            </w:pPr>
            <w:r>
              <w:t>Kevin</w:t>
            </w:r>
          </w:p>
        </w:tc>
        <w:tc>
          <w:tcPr>
            <w:tcW w:w="841" w:type="pct"/>
          </w:tcPr>
          <w:p w14:paraId="1B699E22" w14:textId="31D25637" w:rsidR="000D235D" w:rsidRPr="000D235D" w:rsidRDefault="00750F10" w:rsidP="000D235D">
            <w:pPr>
              <w:spacing w:before="0" w:after="0"/>
            </w:pPr>
            <w:r>
              <w:t>Shawna Lemons</w:t>
            </w:r>
          </w:p>
        </w:tc>
        <w:tc>
          <w:tcPr>
            <w:tcW w:w="1317" w:type="pct"/>
          </w:tcPr>
          <w:p w14:paraId="3DE43161" w14:textId="218C8873" w:rsidR="000D235D" w:rsidRPr="000D235D" w:rsidRDefault="0046319B" w:rsidP="000D235D">
            <w:pPr>
              <w:spacing w:before="0" w:after="0"/>
            </w:pPr>
            <w:r>
              <w:t>Derek Wheeler</w:t>
            </w:r>
          </w:p>
        </w:tc>
        <w:tc>
          <w:tcPr>
            <w:tcW w:w="909" w:type="pct"/>
          </w:tcPr>
          <w:p w14:paraId="76472476" w14:textId="27B08502" w:rsidR="000D235D" w:rsidRPr="000D235D" w:rsidRDefault="0085522F" w:rsidP="000D235D">
            <w:pPr>
              <w:spacing w:before="0" w:after="0"/>
            </w:pPr>
            <w:r>
              <w:t>Keshia Wilson</w:t>
            </w:r>
          </w:p>
        </w:tc>
      </w:tr>
      <w:tr w:rsidR="000D235D" w:rsidRPr="000D235D" w14:paraId="1985DAE0" w14:textId="77777777" w:rsidTr="00D95978">
        <w:tc>
          <w:tcPr>
            <w:tcW w:w="987" w:type="pct"/>
          </w:tcPr>
          <w:p w14:paraId="4081F399" w14:textId="5C93510A" w:rsidR="000D235D" w:rsidRPr="000D235D" w:rsidRDefault="00BC4CC4" w:rsidP="000D235D">
            <w:pPr>
              <w:spacing w:before="0" w:after="0"/>
            </w:pPr>
            <w:r>
              <w:t>Angel Reed</w:t>
            </w:r>
          </w:p>
        </w:tc>
        <w:tc>
          <w:tcPr>
            <w:tcW w:w="946" w:type="pct"/>
          </w:tcPr>
          <w:p w14:paraId="546B1C6F" w14:textId="2324AD0E" w:rsidR="000D235D" w:rsidRPr="000D235D" w:rsidRDefault="00023D9E" w:rsidP="000D235D">
            <w:pPr>
              <w:spacing w:before="0" w:after="0"/>
            </w:pPr>
            <w:r>
              <w:t>Breanna Kelley</w:t>
            </w:r>
          </w:p>
        </w:tc>
        <w:tc>
          <w:tcPr>
            <w:tcW w:w="841" w:type="pct"/>
          </w:tcPr>
          <w:p w14:paraId="2C2E9EB9" w14:textId="724EC65E" w:rsidR="000D235D" w:rsidRPr="000D235D" w:rsidRDefault="00750F10" w:rsidP="000D235D">
            <w:pPr>
              <w:spacing w:before="0" w:after="0"/>
              <w:rPr>
                <w:sz w:val="20"/>
                <w:szCs w:val="20"/>
              </w:rPr>
            </w:pPr>
            <w:r w:rsidRPr="00EF2715">
              <w:rPr>
                <w:sz w:val="20"/>
                <w:szCs w:val="20"/>
              </w:rPr>
              <w:t>Lakeya</w:t>
            </w:r>
            <w:r w:rsidR="00EF2715" w:rsidRPr="00EF2715">
              <w:rPr>
                <w:sz w:val="20"/>
                <w:szCs w:val="20"/>
              </w:rPr>
              <w:t xml:space="preserve"> Washingto</w:t>
            </w:r>
            <w:r w:rsidR="00EF2715">
              <w:rPr>
                <w:sz w:val="20"/>
                <w:szCs w:val="20"/>
              </w:rPr>
              <w:t>n</w:t>
            </w:r>
          </w:p>
        </w:tc>
        <w:tc>
          <w:tcPr>
            <w:tcW w:w="1317" w:type="pct"/>
          </w:tcPr>
          <w:p w14:paraId="138BF53A" w14:textId="7282B709" w:rsidR="000D235D" w:rsidRPr="000D235D" w:rsidRDefault="0046319B" w:rsidP="000D235D">
            <w:pPr>
              <w:spacing w:before="0" w:after="0"/>
            </w:pPr>
            <w:r>
              <w:t>Jarett Free</w:t>
            </w:r>
          </w:p>
        </w:tc>
        <w:tc>
          <w:tcPr>
            <w:tcW w:w="909" w:type="pct"/>
          </w:tcPr>
          <w:p w14:paraId="7B4B79A0" w14:textId="3F6852CE" w:rsidR="000D235D" w:rsidRPr="000D235D" w:rsidRDefault="0085522F" w:rsidP="000D235D">
            <w:pPr>
              <w:spacing w:before="0" w:after="0"/>
            </w:pPr>
            <w:r>
              <w:t>Aaron Wilson</w:t>
            </w:r>
          </w:p>
        </w:tc>
      </w:tr>
      <w:tr w:rsidR="000D235D" w:rsidRPr="000D235D" w14:paraId="12AB5A1A" w14:textId="77777777" w:rsidTr="00D95978">
        <w:tc>
          <w:tcPr>
            <w:tcW w:w="987" w:type="pct"/>
          </w:tcPr>
          <w:p w14:paraId="3F2A7EA5" w14:textId="647B8FE0" w:rsidR="000D235D" w:rsidRPr="000D235D" w:rsidRDefault="007A71FC" w:rsidP="000D235D">
            <w:pPr>
              <w:spacing w:before="0" w:after="0"/>
            </w:pPr>
            <w:r>
              <w:t>Jarett Free</w:t>
            </w:r>
          </w:p>
        </w:tc>
        <w:tc>
          <w:tcPr>
            <w:tcW w:w="946" w:type="pct"/>
          </w:tcPr>
          <w:p w14:paraId="5C494D6A" w14:textId="1E489B1A" w:rsidR="000D235D" w:rsidRPr="000D235D" w:rsidRDefault="00023D9E" w:rsidP="000D235D">
            <w:pPr>
              <w:spacing w:before="0" w:after="0"/>
            </w:pPr>
            <w:r>
              <w:t>Zachary Kelley</w:t>
            </w:r>
          </w:p>
        </w:tc>
        <w:tc>
          <w:tcPr>
            <w:tcW w:w="841" w:type="pct"/>
          </w:tcPr>
          <w:p w14:paraId="032BD4AC" w14:textId="32593172" w:rsidR="000D235D" w:rsidRPr="000D235D" w:rsidRDefault="00340750" w:rsidP="000D235D">
            <w:pPr>
              <w:spacing w:before="0" w:after="0"/>
            </w:pPr>
            <w:r>
              <w:t>Oveyana Gordon</w:t>
            </w:r>
          </w:p>
        </w:tc>
        <w:tc>
          <w:tcPr>
            <w:tcW w:w="1317" w:type="pct"/>
          </w:tcPr>
          <w:p w14:paraId="438A72F2" w14:textId="7645E3BB" w:rsidR="000D235D" w:rsidRPr="000D235D" w:rsidRDefault="0046319B" w:rsidP="000D235D">
            <w:pPr>
              <w:spacing w:before="0" w:after="0"/>
            </w:pPr>
            <w:r>
              <w:t>Tyler Hostilio</w:t>
            </w:r>
          </w:p>
        </w:tc>
        <w:tc>
          <w:tcPr>
            <w:tcW w:w="909" w:type="pct"/>
          </w:tcPr>
          <w:p w14:paraId="31688B0E" w14:textId="3598BE3A" w:rsidR="000D235D" w:rsidRPr="000D235D" w:rsidRDefault="0009053D" w:rsidP="000D235D">
            <w:pPr>
              <w:spacing w:before="0" w:after="0"/>
            </w:pPr>
            <w:r>
              <w:t>Lynthia McDonald</w:t>
            </w:r>
          </w:p>
        </w:tc>
      </w:tr>
      <w:tr w:rsidR="000D235D" w:rsidRPr="000D235D" w14:paraId="737C0745" w14:textId="77777777" w:rsidTr="00D95978">
        <w:tc>
          <w:tcPr>
            <w:tcW w:w="987" w:type="pct"/>
          </w:tcPr>
          <w:p w14:paraId="52AC4BE5" w14:textId="11C1E5EF" w:rsidR="000D235D" w:rsidRPr="000D235D" w:rsidRDefault="007A71FC" w:rsidP="000D235D">
            <w:pPr>
              <w:spacing w:before="0" w:after="0"/>
            </w:pPr>
            <w:r>
              <w:t>Payton Welch</w:t>
            </w:r>
          </w:p>
        </w:tc>
        <w:tc>
          <w:tcPr>
            <w:tcW w:w="946" w:type="pct"/>
          </w:tcPr>
          <w:p w14:paraId="36E86FBA" w14:textId="228F3470" w:rsidR="000D235D" w:rsidRPr="000D235D" w:rsidRDefault="00023D9E" w:rsidP="000D235D">
            <w:pPr>
              <w:spacing w:before="0" w:after="0"/>
            </w:pPr>
            <w:r>
              <w:t>Lauryn Roberson</w:t>
            </w:r>
          </w:p>
        </w:tc>
        <w:tc>
          <w:tcPr>
            <w:tcW w:w="841" w:type="pct"/>
          </w:tcPr>
          <w:p w14:paraId="0E12FCC1" w14:textId="4C0D2499" w:rsidR="000D235D" w:rsidRPr="000D235D" w:rsidRDefault="00381B2A" w:rsidP="000D235D">
            <w:pPr>
              <w:spacing w:before="0" w:after="0"/>
            </w:pPr>
            <w:r>
              <w:t>Jeff Cooper</w:t>
            </w:r>
          </w:p>
        </w:tc>
        <w:tc>
          <w:tcPr>
            <w:tcW w:w="1317" w:type="pct"/>
          </w:tcPr>
          <w:p w14:paraId="097724D9" w14:textId="0F8B49ED" w:rsidR="000D235D" w:rsidRPr="000D235D" w:rsidRDefault="00F97F53" w:rsidP="000D235D">
            <w:pPr>
              <w:spacing w:before="0" w:after="0"/>
            </w:pPr>
            <w:r>
              <w:t>Nickolas Ferguson</w:t>
            </w:r>
          </w:p>
        </w:tc>
        <w:tc>
          <w:tcPr>
            <w:tcW w:w="909" w:type="pct"/>
          </w:tcPr>
          <w:p w14:paraId="3ACD5D2B" w14:textId="67C3DC78" w:rsidR="000D235D" w:rsidRPr="000D235D" w:rsidRDefault="0009053D" w:rsidP="000D235D">
            <w:pPr>
              <w:spacing w:before="0" w:after="0"/>
            </w:pPr>
            <w:r>
              <w:t>Trent Martin</w:t>
            </w:r>
          </w:p>
        </w:tc>
      </w:tr>
      <w:tr w:rsidR="000D235D" w:rsidRPr="000D235D" w14:paraId="5F28CB99" w14:textId="77777777" w:rsidTr="00D95978">
        <w:tc>
          <w:tcPr>
            <w:tcW w:w="987" w:type="pct"/>
          </w:tcPr>
          <w:p w14:paraId="782FDB4C" w14:textId="550A1CA0" w:rsidR="000D235D" w:rsidRPr="000D235D" w:rsidRDefault="00182382" w:rsidP="000D235D">
            <w:pPr>
              <w:spacing w:before="0" w:after="0"/>
            </w:pPr>
            <w:r>
              <w:t>Marshall M</w:t>
            </w:r>
            <w:r w:rsidR="0080052D">
              <w:t>cLemore</w:t>
            </w:r>
          </w:p>
        </w:tc>
        <w:tc>
          <w:tcPr>
            <w:tcW w:w="946" w:type="pct"/>
          </w:tcPr>
          <w:p w14:paraId="5EFCEEEA" w14:textId="18A3EBA8" w:rsidR="000D235D" w:rsidRPr="000D235D" w:rsidRDefault="004E6305" w:rsidP="000D235D">
            <w:pPr>
              <w:spacing w:before="0" w:after="0"/>
            </w:pPr>
            <w:r>
              <w:t>Garrett Kelley</w:t>
            </w:r>
          </w:p>
        </w:tc>
        <w:tc>
          <w:tcPr>
            <w:tcW w:w="841" w:type="pct"/>
          </w:tcPr>
          <w:p w14:paraId="28666E09" w14:textId="0243245E" w:rsidR="000D235D" w:rsidRPr="000D235D" w:rsidRDefault="00381B2A" w:rsidP="000D235D">
            <w:pPr>
              <w:spacing w:before="0" w:after="0"/>
            </w:pPr>
            <w:r>
              <w:t>Johnny Jones</w:t>
            </w:r>
          </w:p>
        </w:tc>
        <w:tc>
          <w:tcPr>
            <w:tcW w:w="1317" w:type="pct"/>
          </w:tcPr>
          <w:p w14:paraId="7C981FBD" w14:textId="7125625B" w:rsidR="000D235D" w:rsidRPr="000D235D" w:rsidRDefault="00F97F53" w:rsidP="000D235D">
            <w:pPr>
              <w:spacing w:before="0" w:after="0"/>
            </w:pPr>
            <w:r>
              <w:t>Jasmine Maragh</w:t>
            </w:r>
          </w:p>
        </w:tc>
        <w:tc>
          <w:tcPr>
            <w:tcW w:w="909" w:type="pct"/>
          </w:tcPr>
          <w:p w14:paraId="73069902" w14:textId="384E1541" w:rsidR="000D235D" w:rsidRPr="000D235D" w:rsidRDefault="0009053D" w:rsidP="000D235D">
            <w:pPr>
              <w:spacing w:before="0" w:after="0"/>
            </w:pPr>
            <w:r>
              <w:t>Angel Bellamy</w:t>
            </w:r>
          </w:p>
        </w:tc>
      </w:tr>
      <w:tr w:rsidR="000D235D" w:rsidRPr="000D235D" w14:paraId="39470D5E" w14:textId="77777777" w:rsidTr="00D95978">
        <w:tc>
          <w:tcPr>
            <w:tcW w:w="987" w:type="pct"/>
          </w:tcPr>
          <w:p w14:paraId="3B179FBF" w14:textId="0612F535" w:rsidR="000D235D" w:rsidRPr="000D235D" w:rsidRDefault="0080052D" w:rsidP="000D235D">
            <w:pPr>
              <w:spacing w:before="0" w:after="0"/>
            </w:pPr>
            <w:r>
              <w:t>Alicia Blakely</w:t>
            </w:r>
          </w:p>
        </w:tc>
        <w:tc>
          <w:tcPr>
            <w:tcW w:w="946" w:type="pct"/>
          </w:tcPr>
          <w:p w14:paraId="14584332" w14:textId="4071E9C7" w:rsidR="000D235D" w:rsidRPr="000D235D" w:rsidRDefault="004E6305" w:rsidP="000D235D">
            <w:pPr>
              <w:spacing w:before="0" w:after="0"/>
            </w:pPr>
            <w:r>
              <w:t xml:space="preserve">Mark </w:t>
            </w:r>
            <w:r w:rsidR="005021F5">
              <w:t>Mc</w:t>
            </w:r>
            <w:r w:rsidR="008F11CE">
              <w:t>Eachia</w:t>
            </w:r>
          </w:p>
        </w:tc>
        <w:tc>
          <w:tcPr>
            <w:tcW w:w="841" w:type="pct"/>
          </w:tcPr>
          <w:p w14:paraId="1916A2B8" w14:textId="7DC8888B" w:rsidR="000D235D" w:rsidRPr="000D235D" w:rsidRDefault="00381B2A" w:rsidP="000D235D">
            <w:pPr>
              <w:spacing w:before="0" w:after="0"/>
            </w:pPr>
            <w:r>
              <w:t>Sherry Ingram</w:t>
            </w:r>
          </w:p>
        </w:tc>
        <w:tc>
          <w:tcPr>
            <w:tcW w:w="1317" w:type="pct"/>
          </w:tcPr>
          <w:p w14:paraId="146D203F" w14:textId="3DE7C717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397ADB97" w14:textId="5EAAA39D" w:rsidR="000D235D" w:rsidRPr="000D235D" w:rsidRDefault="00AC29B9" w:rsidP="000D235D">
            <w:pPr>
              <w:spacing w:before="0" w:after="0"/>
            </w:pPr>
            <w:r>
              <w:t>Joshua Shelley</w:t>
            </w:r>
          </w:p>
        </w:tc>
      </w:tr>
      <w:tr w:rsidR="000D235D" w:rsidRPr="000D235D" w14:paraId="72B4C26A" w14:textId="77777777" w:rsidTr="00D95978">
        <w:tc>
          <w:tcPr>
            <w:tcW w:w="987" w:type="pct"/>
          </w:tcPr>
          <w:p w14:paraId="75D89CFF" w14:textId="074532E3" w:rsidR="000D235D" w:rsidRPr="000D235D" w:rsidRDefault="00781904" w:rsidP="000D235D">
            <w:pPr>
              <w:spacing w:before="0" w:after="0"/>
            </w:pPr>
            <w:r>
              <w:t>Tia All</w:t>
            </w:r>
            <w:r w:rsidR="001604DF">
              <w:t>en</w:t>
            </w:r>
          </w:p>
        </w:tc>
        <w:tc>
          <w:tcPr>
            <w:tcW w:w="946" w:type="pct"/>
          </w:tcPr>
          <w:p w14:paraId="120BD847" w14:textId="2838949D" w:rsidR="000D235D" w:rsidRPr="000D235D" w:rsidRDefault="008F11CE" w:rsidP="000D235D">
            <w:pPr>
              <w:spacing w:before="0" w:after="0"/>
            </w:pPr>
            <w:r>
              <w:t>Brittany Calvert</w:t>
            </w:r>
          </w:p>
        </w:tc>
        <w:tc>
          <w:tcPr>
            <w:tcW w:w="841" w:type="pct"/>
          </w:tcPr>
          <w:p w14:paraId="6B74D629" w14:textId="5193F54E" w:rsidR="000D235D" w:rsidRPr="000D235D" w:rsidRDefault="00723FF8" w:rsidP="000D235D">
            <w:pPr>
              <w:spacing w:before="0" w:after="0"/>
            </w:pPr>
            <w:r>
              <w:t>Kyesha Riley</w:t>
            </w:r>
          </w:p>
        </w:tc>
        <w:tc>
          <w:tcPr>
            <w:tcW w:w="1317" w:type="pct"/>
          </w:tcPr>
          <w:p w14:paraId="7C48CFD6" w14:textId="7FCD8582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105A4925" w14:textId="7B51DEF2" w:rsidR="000D235D" w:rsidRPr="000D235D" w:rsidRDefault="00AC29B9" w:rsidP="000D235D">
            <w:pPr>
              <w:spacing w:before="0" w:after="0"/>
            </w:pPr>
            <w:r>
              <w:t>Laurie White</w:t>
            </w:r>
          </w:p>
        </w:tc>
      </w:tr>
      <w:tr w:rsidR="000D235D" w:rsidRPr="000D235D" w14:paraId="3D8A5100" w14:textId="77777777" w:rsidTr="00D95978">
        <w:tc>
          <w:tcPr>
            <w:tcW w:w="987" w:type="pct"/>
          </w:tcPr>
          <w:p w14:paraId="1B9362A2" w14:textId="4A18C66B" w:rsidR="000D235D" w:rsidRPr="000D235D" w:rsidRDefault="00C52D19" w:rsidP="000D235D">
            <w:pPr>
              <w:spacing w:before="0" w:after="0"/>
            </w:pPr>
            <w:r>
              <w:t>Heather McCarty</w:t>
            </w:r>
          </w:p>
        </w:tc>
        <w:tc>
          <w:tcPr>
            <w:tcW w:w="946" w:type="pct"/>
          </w:tcPr>
          <w:p w14:paraId="003B99BA" w14:textId="1068F199" w:rsidR="000D235D" w:rsidRPr="000D235D" w:rsidRDefault="006C5C97" w:rsidP="000D235D">
            <w:pPr>
              <w:spacing w:before="0" w:after="0"/>
            </w:pPr>
            <w:r>
              <w:t>Bradley Smith</w:t>
            </w:r>
          </w:p>
        </w:tc>
        <w:tc>
          <w:tcPr>
            <w:tcW w:w="841" w:type="pct"/>
          </w:tcPr>
          <w:p w14:paraId="098522E1" w14:textId="6A92E890" w:rsidR="000D235D" w:rsidRPr="000D235D" w:rsidRDefault="00723FF8" w:rsidP="000D235D">
            <w:pPr>
              <w:spacing w:before="0" w:after="0"/>
            </w:pPr>
            <w:r>
              <w:t>Stacy Summerset</w:t>
            </w:r>
          </w:p>
        </w:tc>
        <w:tc>
          <w:tcPr>
            <w:tcW w:w="1317" w:type="pct"/>
          </w:tcPr>
          <w:p w14:paraId="5397CEF5" w14:textId="0A87C95C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01EB5E39" w14:textId="5A071C28" w:rsidR="000D235D" w:rsidRPr="000D235D" w:rsidRDefault="000D235D" w:rsidP="000D235D">
            <w:pPr>
              <w:spacing w:before="0" w:after="0"/>
            </w:pPr>
          </w:p>
        </w:tc>
      </w:tr>
      <w:tr w:rsidR="000D235D" w:rsidRPr="000D235D" w14:paraId="7E4A1F93" w14:textId="77777777" w:rsidTr="00D95978">
        <w:tc>
          <w:tcPr>
            <w:tcW w:w="987" w:type="pct"/>
          </w:tcPr>
          <w:p w14:paraId="7E5251DA" w14:textId="7D4134A2" w:rsidR="000D235D" w:rsidRPr="000D235D" w:rsidRDefault="00C52D19" w:rsidP="000D235D">
            <w:pPr>
              <w:spacing w:before="0" w:after="0"/>
            </w:pPr>
            <w:r>
              <w:t>Willy Rodriguez</w:t>
            </w:r>
          </w:p>
        </w:tc>
        <w:tc>
          <w:tcPr>
            <w:tcW w:w="946" w:type="pct"/>
          </w:tcPr>
          <w:p w14:paraId="371B1BC5" w14:textId="0C45F698" w:rsidR="000D235D" w:rsidRPr="000D235D" w:rsidRDefault="006C5C97" w:rsidP="000D235D">
            <w:pPr>
              <w:spacing w:before="0" w:after="0"/>
            </w:pPr>
            <w:r>
              <w:t xml:space="preserve">Madelyn Roberts </w:t>
            </w:r>
          </w:p>
        </w:tc>
        <w:tc>
          <w:tcPr>
            <w:tcW w:w="841" w:type="pct"/>
          </w:tcPr>
          <w:p w14:paraId="26052CE9" w14:textId="75889B1C" w:rsidR="000D235D" w:rsidRPr="000D235D" w:rsidRDefault="00723FF8" w:rsidP="000D235D">
            <w:pPr>
              <w:spacing w:before="0" w:after="0"/>
            </w:pPr>
            <w:r>
              <w:t xml:space="preserve">Courtney </w:t>
            </w:r>
            <w:r w:rsidR="00312020">
              <w:t>Evans</w:t>
            </w:r>
          </w:p>
        </w:tc>
        <w:tc>
          <w:tcPr>
            <w:tcW w:w="1317" w:type="pct"/>
          </w:tcPr>
          <w:p w14:paraId="2F98A00A" w14:textId="16448F16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0D407EB8" w14:textId="5DD00F4F" w:rsidR="000D235D" w:rsidRPr="000D235D" w:rsidRDefault="000D235D" w:rsidP="000D235D">
            <w:pPr>
              <w:spacing w:before="0" w:after="0"/>
            </w:pPr>
          </w:p>
        </w:tc>
      </w:tr>
      <w:tr w:rsidR="000D235D" w:rsidRPr="000D235D" w14:paraId="0372AB57" w14:textId="77777777" w:rsidTr="00D95978">
        <w:tc>
          <w:tcPr>
            <w:tcW w:w="987" w:type="pct"/>
          </w:tcPr>
          <w:p w14:paraId="7CAA3639" w14:textId="132E73CC" w:rsidR="000D235D" w:rsidRPr="000D235D" w:rsidRDefault="00F60495" w:rsidP="000D235D">
            <w:pPr>
              <w:spacing w:before="0" w:after="0"/>
            </w:pPr>
            <w:r>
              <w:t>Sydney Lee</w:t>
            </w:r>
          </w:p>
        </w:tc>
        <w:tc>
          <w:tcPr>
            <w:tcW w:w="946" w:type="pct"/>
          </w:tcPr>
          <w:p w14:paraId="28EF113C" w14:textId="0CC1B870" w:rsidR="000D235D" w:rsidRPr="000D235D" w:rsidRDefault="00E16A15" w:rsidP="000D235D">
            <w:pPr>
              <w:spacing w:before="0" w:after="0"/>
            </w:pPr>
            <w:r>
              <w:t>David Stephens</w:t>
            </w:r>
          </w:p>
        </w:tc>
        <w:tc>
          <w:tcPr>
            <w:tcW w:w="841" w:type="pct"/>
          </w:tcPr>
          <w:p w14:paraId="7674ED41" w14:textId="70526C0D" w:rsidR="000D235D" w:rsidRPr="000D235D" w:rsidRDefault="00312020" w:rsidP="000D235D">
            <w:pPr>
              <w:spacing w:before="0" w:after="0"/>
            </w:pPr>
            <w:r>
              <w:t>Kethwan Robinson</w:t>
            </w:r>
          </w:p>
        </w:tc>
        <w:tc>
          <w:tcPr>
            <w:tcW w:w="1317" w:type="pct"/>
          </w:tcPr>
          <w:p w14:paraId="7EBEDB3C" w14:textId="5F320F77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7AED7A1D" w14:textId="77777777" w:rsidR="000D235D" w:rsidRPr="000D235D" w:rsidRDefault="000D235D" w:rsidP="000D235D">
            <w:pPr>
              <w:spacing w:before="0" w:after="0"/>
            </w:pPr>
          </w:p>
        </w:tc>
      </w:tr>
      <w:tr w:rsidR="000D235D" w:rsidRPr="000D235D" w14:paraId="1DFC88D9" w14:textId="77777777" w:rsidTr="00D95978">
        <w:tc>
          <w:tcPr>
            <w:tcW w:w="987" w:type="pct"/>
          </w:tcPr>
          <w:p w14:paraId="6123E55F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946" w:type="pct"/>
          </w:tcPr>
          <w:p w14:paraId="39235344" w14:textId="19DF8890" w:rsidR="000D235D" w:rsidRPr="000D235D" w:rsidRDefault="00592342" w:rsidP="000D235D">
            <w:pPr>
              <w:spacing w:before="0" w:after="0"/>
            </w:pPr>
            <w:r>
              <w:t>Jacob Hancock</w:t>
            </w:r>
          </w:p>
        </w:tc>
        <w:tc>
          <w:tcPr>
            <w:tcW w:w="841" w:type="pct"/>
          </w:tcPr>
          <w:p w14:paraId="1B3E24CF" w14:textId="0366B0E9" w:rsidR="000D235D" w:rsidRPr="000D235D" w:rsidRDefault="00FC1990" w:rsidP="000D235D">
            <w:pPr>
              <w:spacing w:before="0" w:after="0"/>
            </w:pPr>
            <w:r>
              <w:t>Antonio Walker</w:t>
            </w:r>
          </w:p>
        </w:tc>
        <w:tc>
          <w:tcPr>
            <w:tcW w:w="1317" w:type="pct"/>
          </w:tcPr>
          <w:p w14:paraId="3A16C927" w14:textId="1E882538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172FC09A" w14:textId="77777777" w:rsidR="000D235D" w:rsidRPr="000D235D" w:rsidRDefault="000D235D" w:rsidP="000D235D">
            <w:pPr>
              <w:spacing w:before="0" w:after="0"/>
            </w:pPr>
          </w:p>
        </w:tc>
      </w:tr>
      <w:tr w:rsidR="000D235D" w:rsidRPr="000D235D" w14:paraId="552A44CD" w14:textId="77777777" w:rsidTr="00D95978">
        <w:tc>
          <w:tcPr>
            <w:tcW w:w="987" w:type="pct"/>
          </w:tcPr>
          <w:p w14:paraId="7C1AA972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946" w:type="pct"/>
          </w:tcPr>
          <w:p w14:paraId="25E37898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841" w:type="pct"/>
          </w:tcPr>
          <w:p w14:paraId="22963490" w14:textId="0D39188A" w:rsidR="000D235D" w:rsidRPr="000D235D" w:rsidRDefault="00FC1990" w:rsidP="000D235D">
            <w:pPr>
              <w:spacing w:before="0" w:after="0"/>
              <w:rPr>
                <w:sz w:val="20"/>
                <w:szCs w:val="20"/>
              </w:rPr>
            </w:pPr>
            <w:r w:rsidRPr="00FC1990">
              <w:rPr>
                <w:sz w:val="20"/>
                <w:szCs w:val="20"/>
              </w:rPr>
              <w:t>Demarcus McCror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317" w:type="pct"/>
          </w:tcPr>
          <w:p w14:paraId="776B4DE1" w14:textId="680898C7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6A979B36" w14:textId="77777777" w:rsidR="000D235D" w:rsidRPr="000D235D" w:rsidRDefault="000D235D" w:rsidP="000D235D">
            <w:pPr>
              <w:spacing w:before="0" w:after="0"/>
            </w:pPr>
          </w:p>
        </w:tc>
      </w:tr>
      <w:tr w:rsidR="000D235D" w:rsidRPr="000D235D" w14:paraId="6CCEECA1" w14:textId="77777777" w:rsidTr="00D95978">
        <w:tc>
          <w:tcPr>
            <w:tcW w:w="987" w:type="pct"/>
          </w:tcPr>
          <w:p w14:paraId="519E52AD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946" w:type="pct"/>
          </w:tcPr>
          <w:p w14:paraId="41D68765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841" w:type="pct"/>
          </w:tcPr>
          <w:p w14:paraId="5E1511A5" w14:textId="0A490909" w:rsidR="000D235D" w:rsidRPr="000D235D" w:rsidRDefault="00AC31DD" w:rsidP="000D235D">
            <w:pPr>
              <w:spacing w:before="0" w:after="0"/>
            </w:pPr>
            <w:r>
              <w:t>Darius Stokes</w:t>
            </w:r>
          </w:p>
        </w:tc>
        <w:tc>
          <w:tcPr>
            <w:tcW w:w="1317" w:type="pct"/>
          </w:tcPr>
          <w:p w14:paraId="6952CC9E" w14:textId="77777777" w:rsidR="000D235D" w:rsidRPr="000D235D" w:rsidRDefault="000D235D" w:rsidP="000D235D">
            <w:pPr>
              <w:spacing w:before="0" w:after="0"/>
            </w:pPr>
          </w:p>
        </w:tc>
        <w:tc>
          <w:tcPr>
            <w:tcW w:w="909" w:type="pct"/>
          </w:tcPr>
          <w:p w14:paraId="2880B5E5" w14:textId="77777777" w:rsidR="000D235D" w:rsidRPr="000D235D" w:rsidRDefault="000D235D" w:rsidP="000D235D">
            <w:pPr>
              <w:spacing w:before="0" w:after="0"/>
            </w:pPr>
          </w:p>
        </w:tc>
      </w:tr>
      <w:tr w:rsidR="003D28D0" w:rsidRPr="000D235D" w14:paraId="2645780B" w14:textId="77777777" w:rsidTr="00D95978">
        <w:tc>
          <w:tcPr>
            <w:tcW w:w="987" w:type="pct"/>
          </w:tcPr>
          <w:p w14:paraId="783AEC63" w14:textId="77777777" w:rsidR="003D28D0" w:rsidRPr="000D235D" w:rsidRDefault="003D28D0" w:rsidP="000D235D"/>
        </w:tc>
        <w:tc>
          <w:tcPr>
            <w:tcW w:w="946" w:type="pct"/>
          </w:tcPr>
          <w:p w14:paraId="078B831C" w14:textId="77777777" w:rsidR="003D28D0" w:rsidRPr="000D235D" w:rsidRDefault="003D28D0" w:rsidP="000D235D"/>
        </w:tc>
        <w:tc>
          <w:tcPr>
            <w:tcW w:w="841" w:type="pct"/>
          </w:tcPr>
          <w:p w14:paraId="0E318771" w14:textId="5E42E936" w:rsidR="003D28D0" w:rsidRDefault="00F737AD" w:rsidP="000D235D">
            <w:r>
              <w:t>Dustin Harcey</w:t>
            </w:r>
          </w:p>
        </w:tc>
        <w:tc>
          <w:tcPr>
            <w:tcW w:w="1317" w:type="pct"/>
          </w:tcPr>
          <w:p w14:paraId="1D25AB5B" w14:textId="77777777" w:rsidR="003D28D0" w:rsidRPr="000D235D" w:rsidRDefault="003D28D0" w:rsidP="000D235D"/>
        </w:tc>
        <w:tc>
          <w:tcPr>
            <w:tcW w:w="909" w:type="pct"/>
          </w:tcPr>
          <w:p w14:paraId="492B8977" w14:textId="77777777" w:rsidR="003D28D0" w:rsidRPr="000D235D" w:rsidRDefault="003D28D0" w:rsidP="000D235D"/>
        </w:tc>
      </w:tr>
      <w:tr w:rsidR="003D28D0" w:rsidRPr="000D235D" w14:paraId="3525C0ED" w14:textId="77777777" w:rsidTr="00D95978">
        <w:tc>
          <w:tcPr>
            <w:tcW w:w="987" w:type="pct"/>
          </w:tcPr>
          <w:p w14:paraId="09BAE8A1" w14:textId="77777777" w:rsidR="003D28D0" w:rsidRPr="000D235D" w:rsidRDefault="003D28D0" w:rsidP="000D235D"/>
        </w:tc>
        <w:tc>
          <w:tcPr>
            <w:tcW w:w="946" w:type="pct"/>
          </w:tcPr>
          <w:p w14:paraId="627B14C5" w14:textId="77777777" w:rsidR="003D28D0" w:rsidRPr="000D235D" w:rsidRDefault="003D28D0" w:rsidP="000D235D"/>
        </w:tc>
        <w:tc>
          <w:tcPr>
            <w:tcW w:w="841" w:type="pct"/>
          </w:tcPr>
          <w:p w14:paraId="26D8B0D2" w14:textId="46ABE662" w:rsidR="003D28D0" w:rsidRDefault="00F737AD" w:rsidP="000D235D">
            <w:r>
              <w:t>Brandi Cooper</w:t>
            </w:r>
          </w:p>
        </w:tc>
        <w:tc>
          <w:tcPr>
            <w:tcW w:w="1317" w:type="pct"/>
          </w:tcPr>
          <w:p w14:paraId="6204274D" w14:textId="77777777" w:rsidR="003D28D0" w:rsidRPr="000D235D" w:rsidRDefault="003D28D0" w:rsidP="000D235D"/>
        </w:tc>
        <w:tc>
          <w:tcPr>
            <w:tcW w:w="909" w:type="pct"/>
          </w:tcPr>
          <w:p w14:paraId="5464ABF5" w14:textId="77777777" w:rsidR="003D28D0" w:rsidRPr="000D235D" w:rsidRDefault="003D28D0" w:rsidP="000D235D"/>
        </w:tc>
      </w:tr>
      <w:tr w:rsidR="003D28D0" w:rsidRPr="000D235D" w14:paraId="3D5392B1" w14:textId="77777777" w:rsidTr="00D95978">
        <w:tc>
          <w:tcPr>
            <w:tcW w:w="987" w:type="pct"/>
          </w:tcPr>
          <w:p w14:paraId="65D63014" w14:textId="77777777" w:rsidR="003D28D0" w:rsidRPr="000D235D" w:rsidRDefault="003D28D0" w:rsidP="000D235D"/>
        </w:tc>
        <w:tc>
          <w:tcPr>
            <w:tcW w:w="946" w:type="pct"/>
          </w:tcPr>
          <w:p w14:paraId="64FF5E02" w14:textId="77777777" w:rsidR="003D28D0" w:rsidRPr="000D235D" w:rsidRDefault="003D28D0" w:rsidP="000D235D"/>
        </w:tc>
        <w:tc>
          <w:tcPr>
            <w:tcW w:w="841" w:type="pct"/>
          </w:tcPr>
          <w:p w14:paraId="33C65E66" w14:textId="5A5255E3" w:rsidR="003D28D0" w:rsidRDefault="00F737AD" w:rsidP="000D235D">
            <w:r>
              <w:t xml:space="preserve">Linda Reynolds </w:t>
            </w:r>
          </w:p>
        </w:tc>
        <w:tc>
          <w:tcPr>
            <w:tcW w:w="1317" w:type="pct"/>
          </w:tcPr>
          <w:p w14:paraId="5C204991" w14:textId="77777777" w:rsidR="003D28D0" w:rsidRPr="000D235D" w:rsidRDefault="003D28D0" w:rsidP="000D235D"/>
        </w:tc>
        <w:tc>
          <w:tcPr>
            <w:tcW w:w="909" w:type="pct"/>
          </w:tcPr>
          <w:p w14:paraId="5DB329B3" w14:textId="77777777" w:rsidR="003D28D0" w:rsidRPr="000D235D" w:rsidRDefault="003D28D0" w:rsidP="000D235D"/>
        </w:tc>
      </w:tr>
      <w:tr w:rsidR="003D28D0" w:rsidRPr="000D235D" w14:paraId="288231FC" w14:textId="77777777" w:rsidTr="00D95978">
        <w:tc>
          <w:tcPr>
            <w:tcW w:w="987" w:type="pct"/>
          </w:tcPr>
          <w:p w14:paraId="1513D78F" w14:textId="77777777" w:rsidR="003D28D0" w:rsidRPr="000D235D" w:rsidRDefault="003D28D0" w:rsidP="000D235D"/>
        </w:tc>
        <w:tc>
          <w:tcPr>
            <w:tcW w:w="946" w:type="pct"/>
          </w:tcPr>
          <w:p w14:paraId="35414498" w14:textId="77777777" w:rsidR="003D28D0" w:rsidRPr="000D235D" w:rsidRDefault="003D28D0" w:rsidP="000D235D"/>
        </w:tc>
        <w:tc>
          <w:tcPr>
            <w:tcW w:w="841" w:type="pct"/>
          </w:tcPr>
          <w:p w14:paraId="23F1452D" w14:textId="1CFBC1F8" w:rsidR="003D28D0" w:rsidRDefault="00CD56D0" w:rsidP="000D235D">
            <w:r>
              <w:t>Jarvis Reese</w:t>
            </w:r>
          </w:p>
        </w:tc>
        <w:tc>
          <w:tcPr>
            <w:tcW w:w="1317" w:type="pct"/>
          </w:tcPr>
          <w:p w14:paraId="79F78D89" w14:textId="77777777" w:rsidR="003D28D0" w:rsidRPr="000D235D" w:rsidRDefault="003D28D0" w:rsidP="000D235D"/>
        </w:tc>
        <w:tc>
          <w:tcPr>
            <w:tcW w:w="909" w:type="pct"/>
          </w:tcPr>
          <w:p w14:paraId="28FDB7D5" w14:textId="77777777" w:rsidR="003D28D0" w:rsidRPr="000D235D" w:rsidRDefault="003D28D0" w:rsidP="000D235D"/>
        </w:tc>
      </w:tr>
    </w:tbl>
    <w:p w14:paraId="5958BF8B" w14:textId="77777777" w:rsidR="000D235D" w:rsidRPr="000D235D" w:rsidRDefault="000D235D" w:rsidP="000D235D"/>
    <w:p w14:paraId="35C25562" w14:textId="77777777" w:rsidR="005E0423" w:rsidRDefault="005E0423" w:rsidP="006D4509"/>
    <w:p w14:paraId="7E9F3485" w14:textId="1B66C0A3" w:rsidR="00725644" w:rsidRDefault="00725644" w:rsidP="006D4509"/>
    <w:p w14:paraId="4FF8F2F9" w14:textId="77777777" w:rsidR="00725644" w:rsidRDefault="00725644">
      <w:r>
        <w:br w:type="page"/>
      </w:r>
    </w:p>
    <w:p w14:paraId="2BD5385D" w14:textId="121E5E51" w:rsidR="00EC0F65" w:rsidRPr="00FF7D88" w:rsidRDefault="00EC0F65" w:rsidP="00EC0F65">
      <w:pPr>
        <w:pStyle w:val="Header"/>
        <w:shd w:val="clear" w:color="auto" w:fill="404040" w:themeFill="text1" w:themeFillTint="BF"/>
        <w:rPr>
          <w:rStyle w:val="Strong"/>
        </w:rPr>
      </w:pPr>
      <w:r>
        <w:rPr>
          <w:rFonts w:ascii="Verdana" w:hAnsi="Verdana"/>
          <w:b w:val="0"/>
          <w:bCs/>
        </w:rPr>
        <w:lastRenderedPageBreak/>
        <w:t>Women Softball Roster</w:t>
      </w:r>
    </w:p>
    <w:p w14:paraId="188758CF" w14:textId="4E539698" w:rsidR="00AD5F1D" w:rsidRDefault="00AD5F1D" w:rsidP="006D4509"/>
    <w:p w14:paraId="2F01A680" w14:textId="77777777" w:rsidR="00EC0F65" w:rsidRDefault="00EC0F65" w:rsidP="006D4509"/>
    <w:tbl>
      <w:tblPr>
        <w:tblStyle w:val="ContactList"/>
        <w:tblW w:w="5000" w:type="pct"/>
        <w:tblLook w:val="04A0" w:firstRow="1" w:lastRow="0" w:firstColumn="1" w:lastColumn="0" w:noHBand="0" w:noVBand="1"/>
        <w:tblDescription w:val="Players contact information table"/>
      </w:tblPr>
      <w:tblGrid>
        <w:gridCol w:w="2342"/>
        <w:gridCol w:w="2249"/>
        <w:gridCol w:w="2430"/>
        <w:gridCol w:w="2430"/>
        <w:gridCol w:w="2249"/>
        <w:gridCol w:w="2268"/>
      </w:tblGrid>
      <w:tr w:rsidR="00780E72" w14:paraId="613D30EB" w14:textId="77777777" w:rsidTr="00B53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38" w:type="pct"/>
          </w:tcPr>
          <w:p w14:paraId="59269353" w14:textId="24460FF3" w:rsidR="001A019C" w:rsidRDefault="001A019C" w:rsidP="00434B09">
            <w:r>
              <w:t xml:space="preserve">bat intentions  </w:t>
            </w:r>
          </w:p>
        </w:tc>
        <w:tc>
          <w:tcPr>
            <w:tcW w:w="805" w:type="pct"/>
          </w:tcPr>
          <w:p w14:paraId="37EEB2CA" w14:textId="1985BDA1" w:rsidR="001A019C" w:rsidRDefault="001A019C" w:rsidP="00434B09">
            <w:r>
              <w:t>big peaches</w:t>
            </w:r>
          </w:p>
        </w:tc>
        <w:tc>
          <w:tcPr>
            <w:tcW w:w="870" w:type="pct"/>
          </w:tcPr>
          <w:p w14:paraId="5B4DCED7" w14:textId="5FD2A871" w:rsidR="001A019C" w:rsidRDefault="001A019C" w:rsidP="00434B09">
            <w:r>
              <w:t>bunt cakes</w:t>
            </w:r>
          </w:p>
        </w:tc>
        <w:tc>
          <w:tcPr>
            <w:tcW w:w="870" w:type="pct"/>
          </w:tcPr>
          <w:p w14:paraId="5304F7AE" w14:textId="4507F6A8" w:rsidR="001A019C" w:rsidRDefault="001A019C" w:rsidP="00434B09">
            <w:r>
              <w:t>dugout demons</w:t>
            </w:r>
          </w:p>
        </w:tc>
        <w:tc>
          <w:tcPr>
            <w:tcW w:w="805" w:type="pct"/>
          </w:tcPr>
          <w:p w14:paraId="77211FF8" w14:textId="79C39B70" w:rsidR="001A019C" w:rsidRDefault="001A019C" w:rsidP="00434B09">
            <w:r>
              <w:t>lady swat</w:t>
            </w:r>
          </w:p>
        </w:tc>
        <w:tc>
          <w:tcPr>
            <w:tcW w:w="812" w:type="pct"/>
          </w:tcPr>
          <w:p w14:paraId="009EA56F" w14:textId="58DE8CC6" w:rsidR="001A019C" w:rsidRDefault="009A3579" w:rsidP="00434B09">
            <w:r>
              <w:t>pink panthers</w:t>
            </w:r>
          </w:p>
        </w:tc>
      </w:tr>
      <w:tr w:rsidR="00780E72" w14:paraId="19927683" w14:textId="77777777" w:rsidTr="00B535DE">
        <w:tc>
          <w:tcPr>
            <w:tcW w:w="838" w:type="pct"/>
          </w:tcPr>
          <w:p w14:paraId="038A9DEA" w14:textId="3C7FBDF8" w:rsidR="001A019C" w:rsidRPr="00B535DE" w:rsidRDefault="0045095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Daisy Brown</w:t>
            </w:r>
          </w:p>
        </w:tc>
        <w:tc>
          <w:tcPr>
            <w:tcW w:w="805" w:type="pct"/>
          </w:tcPr>
          <w:p w14:paraId="77D8C038" w14:textId="4E16424D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Chloe Benyoun</w:t>
            </w:r>
          </w:p>
        </w:tc>
        <w:tc>
          <w:tcPr>
            <w:tcW w:w="870" w:type="pct"/>
          </w:tcPr>
          <w:p w14:paraId="5153169C" w14:textId="5A6F1C8F" w:rsidR="001A019C" w:rsidRPr="00B535DE" w:rsidRDefault="00D73BAA" w:rsidP="00D73BAA">
            <w:pPr>
              <w:spacing w:after="160" w:line="278" w:lineRule="auto"/>
              <w:contextualSpacing/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Natalie Smith</w:t>
            </w:r>
          </w:p>
        </w:tc>
        <w:tc>
          <w:tcPr>
            <w:tcW w:w="870" w:type="pct"/>
          </w:tcPr>
          <w:p w14:paraId="7B9738A8" w14:textId="09A82757" w:rsidR="001A019C" w:rsidRPr="00B535DE" w:rsidRDefault="00780E7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Rhonda Bright</w:t>
            </w:r>
          </w:p>
        </w:tc>
        <w:tc>
          <w:tcPr>
            <w:tcW w:w="805" w:type="pct"/>
          </w:tcPr>
          <w:p w14:paraId="36CCF5BA" w14:textId="35D782AE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Heather McCarty</w:t>
            </w:r>
          </w:p>
        </w:tc>
        <w:tc>
          <w:tcPr>
            <w:tcW w:w="812" w:type="pct"/>
          </w:tcPr>
          <w:p w14:paraId="73658B00" w14:textId="728EFB0E" w:rsidR="001A019C" w:rsidRPr="00B535DE" w:rsidRDefault="00D3023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Tamara Spates</w:t>
            </w:r>
          </w:p>
        </w:tc>
      </w:tr>
      <w:tr w:rsidR="00780E72" w14:paraId="3B7EF0C7" w14:textId="77777777" w:rsidTr="00B535DE">
        <w:trPr>
          <w:trHeight w:val="287"/>
        </w:trPr>
        <w:tc>
          <w:tcPr>
            <w:tcW w:w="838" w:type="pct"/>
          </w:tcPr>
          <w:p w14:paraId="22D94EA4" w14:textId="73F99A9D" w:rsidR="005E7F32" w:rsidRPr="00B535DE" w:rsidRDefault="0045095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Akecianna Thornton</w:t>
            </w:r>
          </w:p>
        </w:tc>
        <w:tc>
          <w:tcPr>
            <w:tcW w:w="805" w:type="pct"/>
          </w:tcPr>
          <w:p w14:paraId="05AAB542" w14:textId="49AD6B27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Summer Lawrence</w:t>
            </w:r>
          </w:p>
        </w:tc>
        <w:tc>
          <w:tcPr>
            <w:tcW w:w="870" w:type="pct"/>
          </w:tcPr>
          <w:p w14:paraId="00F869FD" w14:textId="3E7E7D53" w:rsidR="001A019C" w:rsidRPr="00B535DE" w:rsidRDefault="005D5C45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Regina King</w:t>
            </w:r>
          </w:p>
        </w:tc>
        <w:tc>
          <w:tcPr>
            <w:tcW w:w="870" w:type="pct"/>
          </w:tcPr>
          <w:p w14:paraId="5506CD8D" w14:textId="37C52257" w:rsidR="001A019C" w:rsidRPr="00B535DE" w:rsidRDefault="00780E7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Shandell Peters</w:t>
            </w:r>
          </w:p>
        </w:tc>
        <w:tc>
          <w:tcPr>
            <w:tcW w:w="805" w:type="pct"/>
          </w:tcPr>
          <w:p w14:paraId="1EAC6D97" w14:textId="67F02FB6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Shauna Blanton</w:t>
            </w:r>
          </w:p>
        </w:tc>
        <w:tc>
          <w:tcPr>
            <w:tcW w:w="812" w:type="pct"/>
          </w:tcPr>
          <w:p w14:paraId="01086E5F" w14:textId="541B8C1D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Kimberly Jackson</w:t>
            </w:r>
          </w:p>
        </w:tc>
      </w:tr>
      <w:tr w:rsidR="00780E72" w14:paraId="6052DBA6" w14:textId="77777777" w:rsidTr="00B535DE">
        <w:tc>
          <w:tcPr>
            <w:tcW w:w="838" w:type="pct"/>
          </w:tcPr>
          <w:p w14:paraId="0FE7D9F7" w14:textId="08F6E739" w:rsidR="001A019C" w:rsidRPr="00B535DE" w:rsidRDefault="00CD5B9C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Tisha Miles</w:t>
            </w:r>
          </w:p>
        </w:tc>
        <w:tc>
          <w:tcPr>
            <w:tcW w:w="805" w:type="pct"/>
          </w:tcPr>
          <w:p w14:paraId="4CA1853D" w14:textId="642E3038" w:rsidR="001A019C" w:rsidRPr="00B535DE" w:rsidRDefault="005E7F3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Kimberly Hardesty</w:t>
            </w:r>
          </w:p>
        </w:tc>
        <w:tc>
          <w:tcPr>
            <w:tcW w:w="870" w:type="pct"/>
          </w:tcPr>
          <w:p w14:paraId="6B814AF3" w14:textId="5E5A51CE" w:rsidR="001A019C" w:rsidRPr="00B535DE" w:rsidRDefault="005D5C45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Brianna Dukes</w:t>
            </w:r>
          </w:p>
        </w:tc>
        <w:tc>
          <w:tcPr>
            <w:tcW w:w="870" w:type="pct"/>
          </w:tcPr>
          <w:p w14:paraId="5A254BA7" w14:textId="6378E7A9" w:rsidR="001A019C" w:rsidRPr="00B535DE" w:rsidRDefault="00780E7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Taylor Lane</w:t>
            </w:r>
          </w:p>
        </w:tc>
        <w:tc>
          <w:tcPr>
            <w:tcW w:w="805" w:type="pct"/>
          </w:tcPr>
          <w:p w14:paraId="280308B2" w14:textId="5D4C8E68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Ashleigh Barnett</w:t>
            </w:r>
          </w:p>
        </w:tc>
        <w:tc>
          <w:tcPr>
            <w:tcW w:w="812" w:type="pct"/>
          </w:tcPr>
          <w:p w14:paraId="63D43DC7" w14:textId="6C0E7B3F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Teray</w:t>
            </w:r>
            <w:r w:rsidR="008F43C5">
              <w:rPr>
                <w:rFonts w:ascii="Aptos" w:hAnsi="Aptos"/>
                <w:sz w:val="24"/>
                <w:szCs w:val="24"/>
              </w:rPr>
              <w:t>c</w:t>
            </w:r>
            <w:r w:rsidRPr="00B535DE">
              <w:rPr>
                <w:rFonts w:ascii="Aptos" w:hAnsi="Aptos"/>
                <w:sz w:val="24"/>
                <w:szCs w:val="24"/>
              </w:rPr>
              <w:t>ia Lovett</w:t>
            </w:r>
          </w:p>
        </w:tc>
      </w:tr>
      <w:tr w:rsidR="00780E72" w14:paraId="07CCC602" w14:textId="77777777" w:rsidTr="00B535DE">
        <w:tc>
          <w:tcPr>
            <w:tcW w:w="838" w:type="pct"/>
          </w:tcPr>
          <w:p w14:paraId="65C15FC5" w14:textId="059688B9" w:rsidR="001A019C" w:rsidRPr="00B535DE" w:rsidRDefault="00CD5B9C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Erica Brown</w:t>
            </w:r>
          </w:p>
        </w:tc>
        <w:tc>
          <w:tcPr>
            <w:tcW w:w="805" w:type="pct"/>
          </w:tcPr>
          <w:p w14:paraId="4683FB0F" w14:textId="3E021994" w:rsidR="001A019C" w:rsidRPr="00B535DE" w:rsidRDefault="005E7F3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Olivia Wolfe</w:t>
            </w: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ab/>
            </w:r>
          </w:p>
        </w:tc>
        <w:tc>
          <w:tcPr>
            <w:tcW w:w="870" w:type="pct"/>
          </w:tcPr>
          <w:p w14:paraId="504336E7" w14:textId="29BBD3FC" w:rsidR="001A019C" w:rsidRPr="00B535DE" w:rsidRDefault="008B2BE4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Shawna Lemons</w:t>
            </w:r>
          </w:p>
        </w:tc>
        <w:tc>
          <w:tcPr>
            <w:tcW w:w="870" w:type="pct"/>
          </w:tcPr>
          <w:p w14:paraId="3D9E2E8F" w14:textId="7256D7EC" w:rsidR="001A019C" w:rsidRPr="00B535DE" w:rsidRDefault="00665B0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Alyssa Ingram</w:t>
            </w:r>
          </w:p>
        </w:tc>
        <w:tc>
          <w:tcPr>
            <w:tcW w:w="805" w:type="pct"/>
          </w:tcPr>
          <w:p w14:paraId="7280FB87" w14:textId="66A0E557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Chiara Edwards</w:t>
            </w:r>
          </w:p>
        </w:tc>
        <w:tc>
          <w:tcPr>
            <w:tcW w:w="812" w:type="pct"/>
          </w:tcPr>
          <w:p w14:paraId="786CFA57" w14:textId="4E1F79E3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LaPandria Baker</w:t>
            </w:r>
          </w:p>
        </w:tc>
      </w:tr>
      <w:tr w:rsidR="00780E72" w14:paraId="1F614284" w14:textId="77777777" w:rsidTr="00B535DE">
        <w:tc>
          <w:tcPr>
            <w:tcW w:w="838" w:type="pct"/>
          </w:tcPr>
          <w:p w14:paraId="55D4EB81" w14:textId="22539A50" w:rsidR="001A019C" w:rsidRPr="00B535DE" w:rsidRDefault="00CD5B9C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Brenda Woods</w:t>
            </w:r>
          </w:p>
        </w:tc>
        <w:tc>
          <w:tcPr>
            <w:tcW w:w="805" w:type="pct"/>
          </w:tcPr>
          <w:p w14:paraId="645B9737" w14:textId="6D631F35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Kaci Nix</w:t>
            </w:r>
          </w:p>
        </w:tc>
        <w:tc>
          <w:tcPr>
            <w:tcW w:w="870" w:type="pct"/>
          </w:tcPr>
          <w:p w14:paraId="28C513A4" w14:textId="0CAF8682" w:rsidR="001A019C" w:rsidRPr="00B535DE" w:rsidRDefault="008B2BE4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Ashley Dean</w:t>
            </w:r>
          </w:p>
        </w:tc>
        <w:tc>
          <w:tcPr>
            <w:tcW w:w="870" w:type="pct"/>
          </w:tcPr>
          <w:p w14:paraId="2B8F3B51" w14:textId="692BAF02" w:rsidR="001A019C" w:rsidRPr="00B535DE" w:rsidRDefault="002625C7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Madison Spradlin</w:t>
            </w:r>
          </w:p>
        </w:tc>
        <w:tc>
          <w:tcPr>
            <w:tcW w:w="805" w:type="pct"/>
          </w:tcPr>
          <w:p w14:paraId="58C6C6D0" w14:textId="7B8E6175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JeaQuetta Warner</w:t>
            </w:r>
          </w:p>
        </w:tc>
        <w:tc>
          <w:tcPr>
            <w:tcW w:w="812" w:type="pct"/>
          </w:tcPr>
          <w:p w14:paraId="30E369DE" w14:textId="786DFC17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Imani Henderson</w:t>
            </w:r>
          </w:p>
        </w:tc>
      </w:tr>
      <w:tr w:rsidR="00780E72" w14:paraId="1D51D77D" w14:textId="77777777" w:rsidTr="00B535DE">
        <w:tc>
          <w:tcPr>
            <w:tcW w:w="838" w:type="pct"/>
          </w:tcPr>
          <w:p w14:paraId="714185C3" w14:textId="7C716FF4" w:rsidR="001A019C" w:rsidRPr="00B535DE" w:rsidRDefault="00CD5B9C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Carissa Harper</w:t>
            </w:r>
          </w:p>
        </w:tc>
        <w:tc>
          <w:tcPr>
            <w:tcW w:w="805" w:type="pct"/>
          </w:tcPr>
          <w:p w14:paraId="79B57270" w14:textId="4EF4B72E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Jennifer LaBuzzetta</w:t>
            </w:r>
          </w:p>
        </w:tc>
        <w:tc>
          <w:tcPr>
            <w:tcW w:w="870" w:type="pct"/>
          </w:tcPr>
          <w:p w14:paraId="40F42268" w14:textId="19835512" w:rsidR="001A019C" w:rsidRPr="00B535DE" w:rsidRDefault="008B2BE4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Angel Bellamy</w:t>
            </w:r>
          </w:p>
        </w:tc>
        <w:tc>
          <w:tcPr>
            <w:tcW w:w="870" w:type="pct"/>
          </w:tcPr>
          <w:p w14:paraId="70D8C306" w14:textId="3D4B5F4B" w:rsidR="001A019C" w:rsidRPr="00B535DE" w:rsidRDefault="002625C7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Brandy Herron</w:t>
            </w:r>
          </w:p>
        </w:tc>
        <w:tc>
          <w:tcPr>
            <w:tcW w:w="805" w:type="pct"/>
          </w:tcPr>
          <w:p w14:paraId="7ECE48D9" w14:textId="739A3D34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Stacy Summerset</w:t>
            </w:r>
          </w:p>
        </w:tc>
        <w:tc>
          <w:tcPr>
            <w:tcW w:w="812" w:type="pct"/>
          </w:tcPr>
          <w:p w14:paraId="46BEB5D0" w14:textId="27E882A8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Veresa Crenshaw</w:t>
            </w:r>
          </w:p>
        </w:tc>
      </w:tr>
      <w:tr w:rsidR="00780E72" w14:paraId="40013B85" w14:textId="77777777" w:rsidTr="00B535DE">
        <w:tc>
          <w:tcPr>
            <w:tcW w:w="838" w:type="pct"/>
          </w:tcPr>
          <w:p w14:paraId="67C4919A" w14:textId="4AD9190B" w:rsidR="001A019C" w:rsidRPr="00B535DE" w:rsidRDefault="004A415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Cynthia McDonald</w:t>
            </w:r>
          </w:p>
        </w:tc>
        <w:tc>
          <w:tcPr>
            <w:tcW w:w="805" w:type="pct"/>
          </w:tcPr>
          <w:p w14:paraId="7B12ADD0" w14:textId="329D682E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Khalilah Gillard</w:t>
            </w:r>
          </w:p>
        </w:tc>
        <w:tc>
          <w:tcPr>
            <w:tcW w:w="870" w:type="pct"/>
          </w:tcPr>
          <w:p w14:paraId="16A301D8" w14:textId="3197E144" w:rsidR="001A019C" w:rsidRPr="00B535DE" w:rsidRDefault="008B2BE4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Lori Smiat</w:t>
            </w:r>
          </w:p>
        </w:tc>
        <w:tc>
          <w:tcPr>
            <w:tcW w:w="870" w:type="pct"/>
          </w:tcPr>
          <w:p w14:paraId="068A89EC" w14:textId="352875E8" w:rsidR="001A019C" w:rsidRPr="00B535DE" w:rsidRDefault="002625C7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Destinee Nixon</w:t>
            </w:r>
          </w:p>
        </w:tc>
        <w:tc>
          <w:tcPr>
            <w:tcW w:w="805" w:type="pct"/>
          </w:tcPr>
          <w:p w14:paraId="321BCA9D" w14:textId="64E38CD5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Janie Weed</w:t>
            </w:r>
          </w:p>
        </w:tc>
        <w:tc>
          <w:tcPr>
            <w:tcW w:w="812" w:type="pct"/>
          </w:tcPr>
          <w:p w14:paraId="0BD9DD08" w14:textId="04B60D42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Joy Edwards</w:t>
            </w:r>
          </w:p>
        </w:tc>
      </w:tr>
      <w:tr w:rsidR="00780E72" w14:paraId="7B7BE1D6" w14:textId="77777777" w:rsidTr="00B535DE">
        <w:tc>
          <w:tcPr>
            <w:tcW w:w="838" w:type="pct"/>
          </w:tcPr>
          <w:p w14:paraId="0A553F54" w14:textId="356D8FF3" w:rsidR="001A019C" w:rsidRPr="00B535DE" w:rsidRDefault="00EB4DA7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Katrina Grant</w:t>
            </w: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ab/>
            </w:r>
          </w:p>
        </w:tc>
        <w:tc>
          <w:tcPr>
            <w:tcW w:w="805" w:type="pct"/>
          </w:tcPr>
          <w:p w14:paraId="036B1D1C" w14:textId="2F59427F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Lanishia Rankin</w:t>
            </w:r>
          </w:p>
        </w:tc>
        <w:tc>
          <w:tcPr>
            <w:tcW w:w="870" w:type="pct"/>
          </w:tcPr>
          <w:p w14:paraId="3F48795D" w14:textId="377FFEAD" w:rsidR="001A019C" w:rsidRPr="00B535DE" w:rsidRDefault="008B2BE4" w:rsidP="00CA5500">
            <w:pPr>
              <w:spacing w:after="160" w:line="278" w:lineRule="auto"/>
              <w:contextualSpacing/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Lamya Dunn</w:t>
            </w:r>
          </w:p>
        </w:tc>
        <w:tc>
          <w:tcPr>
            <w:tcW w:w="870" w:type="pct"/>
          </w:tcPr>
          <w:p w14:paraId="5A64B57B" w14:textId="379FC0FE" w:rsidR="001A019C" w:rsidRPr="00B535DE" w:rsidRDefault="002625C7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Keshia Wilson</w:t>
            </w:r>
          </w:p>
        </w:tc>
        <w:tc>
          <w:tcPr>
            <w:tcW w:w="805" w:type="pct"/>
          </w:tcPr>
          <w:p w14:paraId="089343C9" w14:textId="3AE7F76C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Sequarielle Seary</w:t>
            </w:r>
          </w:p>
        </w:tc>
        <w:tc>
          <w:tcPr>
            <w:tcW w:w="812" w:type="pct"/>
          </w:tcPr>
          <w:p w14:paraId="64932193" w14:textId="2B2DAEB7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Blessid Swift</w:t>
            </w:r>
          </w:p>
        </w:tc>
      </w:tr>
      <w:tr w:rsidR="00780E72" w14:paraId="3B66A63C" w14:textId="77777777" w:rsidTr="00B535DE">
        <w:tc>
          <w:tcPr>
            <w:tcW w:w="838" w:type="pct"/>
          </w:tcPr>
          <w:p w14:paraId="5A93BBFD" w14:textId="4593A1F7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Shaterrion Moffett</w:t>
            </w:r>
          </w:p>
        </w:tc>
        <w:tc>
          <w:tcPr>
            <w:tcW w:w="805" w:type="pct"/>
          </w:tcPr>
          <w:p w14:paraId="709FAC74" w14:textId="169C20B7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Tameria Luckey</w:t>
            </w:r>
          </w:p>
        </w:tc>
        <w:tc>
          <w:tcPr>
            <w:tcW w:w="870" w:type="pct"/>
          </w:tcPr>
          <w:p w14:paraId="38A7CC49" w14:textId="38EFF7D4" w:rsidR="001A019C" w:rsidRPr="00B535DE" w:rsidRDefault="00CA5500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Antionette Smith</w:t>
            </w:r>
          </w:p>
        </w:tc>
        <w:tc>
          <w:tcPr>
            <w:tcW w:w="870" w:type="pct"/>
          </w:tcPr>
          <w:p w14:paraId="1854E6F6" w14:textId="1E556550" w:rsidR="001A019C" w:rsidRPr="00B535DE" w:rsidRDefault="00904FE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Jennifer Gary</w:t>
            </w:r>
          </w:p>
        </w:tc>
        <w:tc>
          <w:tcPr>
            <w:tcW w:w="805" w:type="pct"/>
          </w:tcPr>
          <w:p w14:paraId="53690996" w14:textId="5DA9BD9F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Destiny Landers</w:t>
            </w:r>
          </w:p>
        </w:tc>
        <w:tc>
          <w:tcPr>
            <w:tcW w:w="812" w:type="pct"/>
          </w:tcPr>
          <w:p w14:paraId="0C2D2810" w14:textId="215BA62A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Serenity Griffin</w:t>
            </w:r>
          </w:p>
        </w:tc>
      </w:tr>
      <w:tr w:rsidR="00780E72" w14:paraId="4C460CA1" w14:textId="77777777" w:rsidTr="00B535DE">
        <w:tc>
          <w:tcPr>
            <w:tcW w:w="838" w:type="pct"/>
          </w:tcPr>
          <w:p w14:paraId="6C041D04" w14:textId="76122BAF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Sheritha Harris</w:t>
            </w:r>
          </w:p>
        </w:tc>
        <w:tc>
          <w:tcPr>
            <w:tcW w:w="805" w:type="pct"/>
          </w:tcPr>
          <w:p w14:paraId="74DA1EC2" w14:textId="752306E7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Brianna Young</w:t>
            </w:r>
          </w:p>
        </w:tc>
        <w:tc>
          <w:tcPr>
            <w:tcW w:w="870" w:type="pct"/>
          </w:tcPr>
          <w:p w14:paraId="6EDADF80" w14:textId="34376EB5" w:rsidR="001A019C" w:rsidRPr="00B535DE" w:rsidRDefault="00CA5500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Paige Pettit</w:t>
            </w:r>
          </w:p>
        </w:tc>
        <w:tc>
          <w:tcPr>
            <w:tcW w:w="870" w:type="pct"/>
          </w:tcPr>
          <w:p w14:paraId="5DBD2869" w14:textId="66646680" w:rsidR="001A019C" w:rsidRPr="00B535DE" w:rsidRDefault="00904FE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Breauna Thomas</w:t>
            </w:r>
          </w:p>
        </w:tc>
        <w:tc>
          <w:tcPr>
            <w:tcW w:w="805" w:type="pct"/>
          </w:tcPr>
          <w:p w14:paraId="5DDCA03B" w14:textId="76660266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Sherry Ingram</w:t>
            </w:r>
          </w:p>
        </w:tc>
        <w:tc>
          <w:tcPr>
            <w:tcW w:w="812" w:type="pct"/>
          </w:tcPr>
          <w:p w14:paraId="3CC4282D" w14:textId="3BC284C5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Chelsi Crutchfield</w:t>
            </w:r>
          </w:p>
        </w:tc>
      </w:tr>
      <w:tr w:rsidR="00780E72" w14:paraId="159B44B3" w14:textId="77777777" w:rsidTr="00B535DE">
        <w:tc>
          <w:tcPr>
            <w:tcW w:w="838" w:type="pct"/>
          </w:tcPr>
          <w:p w14:paraId="365F64DD" w14:textId="632F7C63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Rashieda Barclitt</w:t>
            </w:r>
          </w:p>
        </w:tc>
        <w:tc>
          <w:tcPr>
            <w:tcW w:w="805" w:type="pct"/>
          </w:tcPr>
          <w:p w14:paraId="04AD4D1A" w14:textId="45748908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Carmen Phillips</w:t>
            </w:r>
          </w:p>
        </w:tc>
        <w:tc>
          <w:tcPr>
            <w:tcW w:w="870" w:type="pct"/>
          </w:tcPr>
          <w:p w14:paraId="0773979F" w14:textId="021B0A56" w:rsidR="001A019C" w:rsidRPr="00B535DE" w:rsidRDefault="00780E7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Suzanne</w:t>
            </w:r>
            <w:r w:rsidR="006A36B4"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McLendon</w:t>
            </w:r>
          </w:p>
        </w:tc>
        <w:tc>
          <w:tcPr>
            <w:tcW w:w="870" w:type="pct"/>
          </w:tcPr>
          <w:p w14:paraId="788C5293" w14:textId="6E6EA26C" w:rsidR="001A019C" w:rsidRPr="00B535DE" w:rsidRDefault="00904FE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Robin Bettencourt</w:t>
            </w:r>
          </w:p>
        </w:tc>
        <w:tc>
          <w:tcPr>
            <w:tcW w:w="805" w:type="pct"/>
          </w:tcPr>
          <w:p w14:paraId="55F34C11" w14:textId="3E23A792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Lakeya Washington</w:t>
            </w:r>
          </w:p>
        </w:tc>
        <w:tc>
          <w:tcPr>
            <w:tcW w:w="812" w:type="pct"/>
          </w:tcPr>
          <w:p w14:paraId="3A48CADD" w14:textId="0EEB2665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Daisia Crutchfield</w:t>
            </w:r>
          </w:p>
        </w:tc>
      </w:tr>
      <w:tr w:rsidR="00780E72" w14:paraId="71E41758" w14:textId="77777777" w:rsidTr="00B535DE">
        <w:tc>
          <w:tcPr>
            <w:tcW w:w="838" w:type="pct"/>
          </w:tcPr>
          <w:p w14:paraId="00A7344A" w14:textId="55DC9BB8" w:rsidR="001A019C" w:rsidRPr="00B535DE" w:rsidRDefault="00847063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Narissa King</w:t>
            </w:r>
          </w:p>
        </w:tc>
        <w:tc>
          <w:tcPr>
            <w:tcW w:w="805" w:type="pct"/>
          </w:tcPr>
          <w:p w14:paraId="298DA345" w14:textId="568CABB0" w:rsidR="001A019C" w:rsidRPr="00B535DE" w:rsidRDefault="00170422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Alexis Cosgrove</w:t>
            </w:r>
          </w:p>
        </w:tc>
        <w:tc>
          <w:tcPr>
            <w:tcW w:w="870" w:type="pct"/>
          </w:tcPr>
          <w:p w14:paraId="39BD643C" w14:textId="131F56E6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70" w:type="pct"/>
          </w:tcPr>
          <w:p w14:paraId="31BB32CB" w14:textId="7CFC2B20" w:rsidR="001A019C" w:rsidRPr="00B535DE" w:rsidRDefault="00904FE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Janet Hinkle</w:t>
            </w:r>
          </w:p>
        </w:tc>
        <w:tc>
          <w:tcPr>
            <w:tcW w:w="805" w:type="pct"/>
          </w:tcPr>
          <w:p w14:paraId="6D46A823" w14:textId="5B19906E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Brandi Cooper</w:t>
            </w:r>
          </w:p>
        </w:tc>
        <w:tc>
          <w:tcPr>
            <w:tcW w:w="812" w:type="pct"/>
          </w:tcPr>
          <w:p w14:paraId="75986192" w14:textId="21B4394D" w:rsidR="001A019C" w:rsidRPr="00B535DE" w:rsidRDefault="009B174F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Jacqueria Gunter</w:t>
            </w:r>
          </w:p>
        </w:tc>
      </w:tr>
      <w:tr w:rsidR="00780E72" w14:paraId="5574685D" w14:textId="77777777" w:rsidTr="00B535DE">
        <w:tc>
          <w:tcPr>
            <w:tcW w:w="838" w:type="pct"/>
          </w:tcPr>
          <w:p w14:paraId="56608E2B" w14:textId="6500048F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05" w:type="pct"/>
          </w:tcPr>
          <w:p w14:paraId="513AE38F" w14:textId="61D4FA53" w:rsidR="001A019C" w:rsidRPr="00B535DE" w:rsidRDefault="00D73BAA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Rebecca Childress</w:t>
            </w:r>
          </w:p>
        </w:tc>
        <w:tc>
          <w:tcPr>
            <w:tcW w:w="870" w:type="pct"/>
          </w:tcPr>
          <w:p w14:paraId="5B38B9EB" w14:textId="299271E1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70" w:type="pct"/>
          </w:tcPr>
          <w:p w14:paraId="2A414576" w14:textId="607687E7" w:rsidR="001A019C" w:rsidRPr="00B535DE" w:rsidRDefault="00904FE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Ashley Earick</w:t>
            </w:r>
          </w:p>
        </w:tc>
        <w:tc>
          <w:tcPr>
            <w:tcW w:w="805" w:type="pct"/>
          </w:tcPr>
          <w:p w14:paraId="7E906757" w14:textId="567D3A45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T’wanda Lemon</w:t>
            </w:r>
          </w:p>
        </w:tc>
        <w:tc>
          <w:tcPr>
            <w:tcW w:w="812" w:type="pct"/>
          </w:tcPr>
          <w:p w14:paraId="25129896" w14:textId="3A6E7C27" w:rsidR="001A019C" w:rsidRPr="00B535DE" w:rsidRDefault="000A224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Quanisha Holt</w:t>
            </w:r>
          </w:p>
        </w:tc>
      </w:tr>
      <w:tr w:rsidR="00780E72" w14:paraId="16C6D29D" w14:textId="77777777" w:rsidTr="00B535DE">
        <w:tc>
          <w:tcPr>
            <w:tcW w:w="838" w:type="pct"/>
          </w:tcPr>
          <w:p w14:paraId="6DD4A8A0" w14:textId="35FB8D46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05" w:type="pct"/>
          </w:tcPr>
          <w:p w14:paraId="1255F119" w14:textId="21A7ACCD" w:rsidR="001A019C" w:rsidRPr="00B535DE" w:rsidRDefault="00D73BAA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Nikelsha Mcghee</w:t>
            </w:r>
          </w:p>
        </w:tc>
        <w:tc>
          <w:tcPr>
            <w:tcW w:w="870" w:type="pct"/>
          </w:tcPr>
          <w:p w14:paraId="060F0003" w14:textId="77777777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70" w:type="pct"/>
          </w:tcPr>
          <w:p w14:paraId="088021D9" w14:textId="36A92926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05" w:type="pct"/>
          </w:tcPr>
          <w:p w14:paraId="1DB2AF01" w14:textId="4FC7AF9D" w:rsidR="001A019C" w:rsidRPr="00B535DE" w:rsidRDefault="00745D2D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eastAsia="Aptos" w:hAnsi="Aptos" w:cs="Times New Roman"/>
                <w:color w:val="auto"/>
                <w:sz w:val="24"/>
                <w:szCs w:val="24"/>
                <w:lang w:eastAsia="en-US"/>
                <w14:ligatures w14:val="standardContextual"/>
              </w:rPr>
              <w:t>Oveyana Gordon</w:t>
            </w:r>
          </w:p>
        </w:tc>
        <w:tc>
          <w:tcPr>
            <w:tcW w:w="812" w:type="pct"/>
          </w:tcPr>
          <w:p w14:paraId="369F427F" w14:textId="345AECA6" w:rsidR="001A019C" w:rsidRPr="00B535DE" w:rsidRDefault="000A224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Camille Walters</w:t>
            </w:r>
          </w:p>
        </w:tc>
      </w:tr>
      <w:tr w:rsidR="00780E72" w14:paraId="5FB9D06D" w14:textId="77777777" w:rsidTr="00B535DE">
        <w:tc>
          <w:tcPr>
            <w:tcW w:w="838" w:type="pct"/>
          </w:tcPr>
          <w:p w14:paraId="648A87A8" w14:textId="126CEBBA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05" w:type="pct"/>
          </w:tcPr>
          <w:p w14:paraId="318321D5" w14:textId="779BF018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70" w:type="pct"/>
          </w:tcPr>
          <w:p w14:paraId="0EB5AE24" w14:textId="77777777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70" w:type="pct"/>
          </w:tcPr>
          <w:p w14:paraId="6AE652AC" w14:textId="3456CB65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05" w:type="pct"/>
          </w:tcPr>
          <w:p w14:paraId="22D2BD21" w14:textId="5A747ED4" w:rsidR="001A019C" w:rsidRPr="00B535DE" w:rsidRDefault="00D30238" w:rsidP="00434B09">
            <w:pPr>
              <w:rPr>
                <w:rFonts w:ascii="Aptos" w:hAnsi="Aptos"/>
                <w:sz w:val="24"/>
                <w:szCs w:val="24"/>
              </w:rPr>
            </w:pPr>
            <w:r w:rsidRPr="00B535DE">
              <w:rPr>
                <w:rFonts w:ascii="Aptos" w:hAnsi="Aptos"/>
                <w:sz w:val="24"/>
                <w:szCs w:val="24"/>
              </w:rPr>
              <w:t>Ny’Asia Howard</w:t>
            </w:r>
          </w:p>
        </w:tc>
        <w:tc>
          <w:tcPr>
            <w:tcW w:w="812" w:type="pct"/>
          </w:tcPr>
          <w:p w14:paraId="20FE8826" w14:textId="00C5B325" w:rsidR="001A019C" w:rsidRPr="00B535DE" w:rsidRDefault="001A019C" w:rsidP="00434B0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780E72" w14:paraId="36E42AB6" w14:textId="77777777" w:rsidTr="00B535DE">
        <w:tc>
          <w:tcPr>
            <w:tcW w:w="838" w:type="pct"/>
          </w:tcPr>
          <w:p w14:paraId="767DCF65" w14:textId="3B763090" w:rsidR="001A019C" w:rsidRDefault="001A019C" w:rsidP="00434B09"/>
        </w:tc>
        <w:tc>
          <w:tcPr>
            <w:tcW w:w="805" w:type="pct"/>
          </w:tcPr>
          <w:p w14:paraId="538A41D0" w14:textId="4031DEE7" w:rsidR="001A019C" w:rsidRDefault="001A019C" w:rsidP="00434B09"/>
        </w:tc>
        <w:tc>
          <w:tcPr>
            <w:tcW w:w="870" w:type="pct"/>
          </w:tcPr>
          <w:p w14:paraId="7A0BA698" w14:textId="77777777" w:rsidR="001A019C" w:rsidRDefault="001A019C" w:rsidP="00434B09"/>
        </w:tc>
        <w:tc>
          <w:tcPr>
            <w:tcW w:w="870" w:type="pct"/>
          </w:tcPr>
          <w:p w14:paraId="2C0313D9" w14:textId="54411A02" w:rsidR="001A019C" w:rsidRDefault="001A019C" w:rsidP="00434B09"/>
        </w:tc>
        <w:tc>
          <w:tcPr>
            <w:tcW w:w="805" w:type="pct"/>
          </w:tcPr>
          <w:p w14:paraId="28908682" w14:textId="77777777" w:rsidR="001A019C" w:rsidRDefault="001A019C" w:rsidP="00434B09"/>
        </w:tc>
        <w:tc>
          <w:tcPr>
            <w:tcW w:w="812" w:type="pct"/>
          </w:tcPr>
          <w:p w14:paraId="0D1D44C6" w14:textId="608FB39D" w:rsidR="001A019C" w:rsidRDefault="001A019C" w:rsidP="00434B09"/>
        </w:tc>
      </w:tr>
      <w:tr w:rsidR="00780E72" w14:paraId="53209D2E" w14:textId="77777777" w:rsidTr="00B535DE">
        <w:tc>
          <w:tcPr>
            <w:tcW w:w="838" w:type="pct"/>
          </w:tcPr>
          <w:p w14:paraId="6A47463B" w14:textId="03EA75AA" w:rsidR="001A019C" w:rsidRDefault="001A019C" w:rsidP="00434B09"/>
        </w:tc>
        <w:tc>
          <w:tcPr>
            <w:tcW w:w="805" w:type="pct"/>
          </w:tcPr>
          <w:p w14:paraId="4B5E3587" w14:textId="54B0B640" w:rsidR="001A019C" w:rsidRDefault="001A019C" w:rsidP="00434B09"/>
        </w:tc>
        <w:tc>
          <w:tcPr>
            <w:tcW w:w="870" w:type="pct"/>
          </w:tcPr>
          <w:p w14:paraId="78384BB0" w14:textId="77777777" w:rsidR="001A019C" w:rsidRDefault="001A019C" w:rsidP="00434B09"/>
        </w:tc>
        <w:tc>
          <w:tcPr>
            <w:tcW w:w="870" w:type="pct"/>
          </w:tcPr>
          <w:p w14:paraId="22BCA25D" w14:textId="1A4C97A2" w:rsidR="001A019C" w:rsidRDefault="001A019C" w:rsidP="00434B09"/>
        </w:tc>
        <w:tc>
          <w:tcPr>
            <w:tcW w:w="805" w:type="pct"/>
          </w:tcPr>
          <w:p w14:paraId="48B76F3F" w14:textId="77777777" w:rsidR="001A019C" w:rsidRDefault="001A019C" w:rsidP="00434B09"/>
        </w:tc>
        <w:tc>
          <w:tcPr>
            <w:tcW w:w="812" w:type="pct"/>
          </w:tcPr>
          <w:p w14:paraId="39AD9457" w14:textId="22CDB578" w:rsidR="001A019C" w:rsidRDefault="001A019C" w:rsidP="00434B09"/>
        </w:tc>
      </w:tr>
      <w:tr w:rsidR="00780E72" w14:paraId="4A2F2D4B" w14:textId="77777777" w:rsidTr="00B535DE">
        <w:tc>
          <w:tcPr>
            <w:tcW w:w="838" w:type="pct"/>
          </w:tcPr>
          <w:p w14:paraId="253AC3CE" w14:textId="77777777" w:rsidR="001A019C" w:rsidRDefault="001A019C" w:rsidP="00434B09"/>
        </w:tc>
        <w:tc>
          <w:tcPr>
            <w:tcW w:w="805" w:type="pct"/>
          </w:tcPr>
          <w:p w14:paraId="5A76845C" w14:textId="0761E84A" w:rsidR="001A019C" w:rsidRDefault="001A019C" w:rsidP="00434B09"/>
        </w:tc>
        <w:tc>
          <w:tcPr>
            <w:tcW w:w="870" w:type="pct"/>
          </w:tcPr>
          <w:p w14:paraId="0FC0A50D" w14:textId="77777777" w:rsidR="001A019C" w:rsidRDefault="001A019C" w:rsidP="00434B09"/>
        </w:tc>
        <w:tc>
          <w:tcPr>
            <w:tcW w:w="870" w:type="pct"/>
          </w:tcPr>
          <w:p w14:paraId="6C889F37" w14:textId="52190878" w:rsidR="001A019C" w:rsidRDefault="001A019C" w:rsidP="00434B09"/>
        </w:tc>
        <w:tc>
          <w:tcPr>
            <w:tcW w:w="805" w:type="pct"/>
          </w:tcPr>
          <w:p w14:paraId="3E84CA56" w14:textId="77777777" w:rsidR="001A019C" w:rsidRDefault="001A019C" w:rsidP="00434B09"/>
        </w:tc>
        <w:tc>
          <w:tcPr>
            <w:tcW w:w="812" w:type="pct"/>
          </w:tcPr>
          <w:p w14:paraId="5050E35C" w14:textId="23DF09B9" w:rsidR="001A019C" w:rsidRDefault="001A019C" w:rsidP="00434B09"/>
        </w:tc>
      </w:tr>
      <w:tr w:rsidR="00780E72" w14:paraId="5728B005" w14:textId="77777777" w:rsidTr="00B535DE">
        <w:tc>
          <w:tcPr>
            <w:tcW w:w="838" w:type="pct"/>
          </w:tcPr>
          <w:p w14:paraId="0EE96D2B" w14:textId="77777777" w:rsidR="001A019C" w:rsidRDefault="001A019C" w:rsidP="00434B09"/>
        </w:tc>
        <w:tc>
          <w:tcPr>
            <w:tcW w:w="805" w:type="pct"/>
          </w:tcPr>
          <w:p w14:paraId="2C0DB2B6" w14:textId="77777777" w:rsidR="001A019C" w:rsidRDefault="001A019C" w:rsidP="00434B09"/>
        </w:tc>
        <w:tc>
          <w:tcPr>
            <w:tcW w:w="870" w:type="pct"/>
          </w:tcPr>
          <w:p w14:paraId="248DAA6A" w14:textId="77777777" w:rsidR="001A019C" w:rsidRDefault="001A019C" w:rsidP="00434B09"/>
        </w:tc>
        <w:tc>
          <w:tcPr>
            <w:tcW w:w="870" w:type="pct"/>
          </w:tcPr>
          <w:p w14:paraId="69CF641F" w14:textId="4102584C" w:rsidR="001A019C" w:rsidRDefault="001A019C" w:rsidP="00434B09"/>
        </w:tc>
        <w:tc>
          <w:tcPr>
            <w:tcW w:w="805" w:type="pct"/>
          </w:tcPr>
          <w:p w14:paraId="083B8FF9" w14:textId="77777777" w:rsidR="001A019C" w:rsidRDefault="001A019C" w:rsidP="00434B09"/>
        </w:tc>
        <w:tc>
          <w:tcPr>
            <w:tcW w:w="812" w:type="pct"/>
          </w:tcPr>
          <w:p w14:paraId="5440DB44" w14:textId="1DE57EBB" w:rsidR="001A019C" w:rsidRDefault="001A019C" w:rsidP="00434B09"/>
        </w:tc>
      </w:tr>
      <w:tr w:rsidR="00780E72" w14:paraId="71132527" w14:textId="77777777" w:rsidTr="00B535DE">
        <w:tc>
          <w:tcPr>
            <w:tcW w:w="838" w:type="pct"/>
          </w:tcPr>
          <w:p w14:paraId="4EF5945F" w14:textId="77777777" w:rsidR="001A019C" w:rsidRDefault="001A019C" w:rsidP="00434B09"/>
        </w:tc>
        <w:tc>
          <w:tcPr>
            <w:tcW w:w="805" w:type="pct"/>
          </w:tcPr>
          <w:p w14:paraId="3E49D136" w14:textId="77777777" w:rsidR="001A019C" w:rsidRDefault="001A019C" w:rsidP="00434B09"/>
        </w:tc>
        <w:tc>
          <w:tcPr>
            <w:tcW w:w="870" w:type="pct"/>
          </w:tcPr>
          <w:p w14:paraId="30EBD025" w14:textId="77777777" w:rsidR="001A019C" w:rsidRDefault="001A019C" w:rsidP="00434B09"/>
        </w:tc>
        <w:tc>
          <w:tcPr>
            <w:tcW w:w="870" w:type="pct"/>
          </w:tcPr>
          <w:p w14:paraId="619CF8E0" w14:textId="77777777" w:rsidR="001A019C" w:rsidRDefault="001A019C" w:rsidP="00434B09"/>
        </w:tc>
        <w:tc>
          <w:tcPr>
            <w:tcW w:w="805" w:type="pct"/>
          </w:tcPr>
          <w:p w14:paraId="7BAA3EB5" w14:textId="77777777" w:rsidR="001A019C" w:rsidRDefault="001A019C" w:rsidP="00434B09"/>
        </w:tc>
        <w:tc>
          <w:tcPr>
            <w:tcW w:w="812" w:type="pct"/>
          </w:tcPr>
          <w:p w14:paraId="5E04969E" w14:textId="434CFD9D" w:rsidR="001A019C" w:rsidRDefault="001A019C" w:rsidP="00434B09"/>
        </w:tc>
      </w:tr>
    </w:tbl>
    <w:p w14:paraId="77C51FBB" w14:textId="24F961FF" w:rsidR="00AD5F1D" w:rsidRDefault="00AD5F1D"/>
    <w:p w14:paraId="3E3FFC8F" w14:textId="77777777" w:rsidR="00834C8B" w:rsidRPr="00834C8B" w:rsidRDefault="00834C8B" w:rsidP="00D95978">
      <w:pPr>
        <w:spacing w:after="160" w:line="278" w:lineRule="auto"/>
        <w:contextualSpacing/>
        <w:rPr>
          <w:rFonts w:ascii="Aptos" w:eastAsia="Aptos" w:hAnsi="Aptos" w:cs="Times New Roman"/>
          <w:color w:val="auto"/>
          <w:sz w:val="24"/>
          <w:szCs w:val="24"/>
          <w:lang w:eastAsia="en-US"/>
          <w14:ligatures w14:val="standardContextual"/>
        </w:rPr>
      </w:pPr>
    </w:p>
    <w:sectPr w:rsidR="00834C8B" w:rsidRPr="00834C8B" w:rsidSect="00F04A28">
      <w:headerReference w:type="even" r:id="rId14"/>
      <w:footerReference w:type="even" r:id="rId15"/>
      <w:footerReference w:type="default" r:id="rId16"/>
      <w:headerReference w:type="first" r:id="rId17"/>
      <w:pgSz w:w="15840" w:h="12240" w:orient="landscape" w:code="1"/>
      <w:pgMar w:top="864" w:right="936" w:bottom="1440" w:left="936" w:header="144" w:footer="9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8CF4" w14:textId="77777777" w:rsidR="000047E1" w:rsidRDefault="000047E1">
      <w:r>
        <w:separator/>
      </w:r>
    </w:p>
    <w:p w14:paraId="3D6324EA" w14:textId="77777777" w:rsidR="000047E1" w:rsidRDefault="000047E1"/>
    <w:p w14:paraId="1F8BE84C" w14:textId="77777777" w:rsidR="000047E1" w:rsidRDefault="000047E1"/>
  </w:endnote>
  <w:endnote w:type="continuationSeparator" w:id="0">
    <w:p w14:paraId="2E02592A" w14:textId="77777777" w:rsidR="000047E1" w:rsidRDefault="000047E1">
      <w:r>
        <w:continuationSeparator/>
      </w:r>
    </w:p>
    <w:p w14:paraId="2B2370CF" w14:textId="77777777" w:rsidR="000047E1" w:rsidRDefault="000047E1"/>
    <w:p w14:paraId="09AB72CB" w14:textId="77777777" w:rsidR="000047E1" w:rsidRDefault="000047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0853" w14:textId="77777777" w:rsidR="00CE74DF" w:rsidRDefault="00CE74DF">
    <w:pPr>
      <w:pStyle w:val="Footer"/>
    </w:pPr>
  </w:p>
  <w:p w14:paraId="120622C9" w14:textId="77777777" w:rsidR="009C46CD" w:rsidRDefault="009C46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5B7F" w14:textId="77777777" w:rsidR="00B83AEA" w:rsidRDefault="00FF6481">
    <w:pPr>
      <w:pStyle w:val="Footer"/>
    </w:pPr>
    <w:r>
      <w:t xml:space="preserve">Page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146137">
      <w:t>2</w:t>
    </w:r>
    <w:r>
      <w:fldChar w:fldCharType="end"/>
    </w:r>
  </w:p>
  <w:p w14:paraId="06310C67" w14:textId="77777777" w:rsidR="009C46CD" w:rsidRDefault="009C46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00193" w14:textId="77777777" w:rsidR="000047E1" w:rsidRDefault="000047E1">
      <w:r>
        <w:separator/>
      </w:r>
    </w:p>
    <w:p w14:paraId="06D9340E" w14:textId="77777777" w:rsidR="000047E1" w:rsidRDefault="000047E1"/>
    <w:p w14:paraId="55AEB3C8" w14:textId="77777777" w:rsidR="000047E1" w:rsidRDefault="000047E1"/>
  </w:footnote>
  <w:footnote w:type="continuationSeparator" w:id="0">
    <w:p w14:paraId="259B473D" w14:textId="77777777" w:rsidR="000047E1" w:rsidRDefault="000047E1">
      <w:r>
        <w:continuationSeparator/>
      </w:r>
    </w:p>
    <w:p w14:paraId="5108A722" w14:textId="77777777" w:rsidR="000047E1" w:rsidRDefault="000047E1"/>
    <w:p w14:paraId="54009120" w14:textId="77777777" w:rsidR="000047E1" w:rsidRDefault="000047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A6E0" w14:textId="77777777" w:rsidR="00CE74DF" w:rsidRDefault="00CE74DF" w:rsidP="00F04A28">
    <w:pPr>
      <w:pStyle w:val="Header"/>
    </w:pPr>
  </w:p>
  <w:p w14:paraId="0E50D730" w14:textId="77777777" w:rsidR="009C46CD" w:rsidRDefault="009C46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B726" w14:textId="77777777" w:rsidR="00A2043A" w:rsidRPr="0067315D" w:rsidRDefault="00A2043A" w:rsidP="00F04A28">
    <w:pPr>
      <w:rPr>
        <w:rStyle w:val="Strong"/>
        <w:b w:val="0"/>
        <w:b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F40AC"/>
    <w:multiLevelType w:val="hybridMultilevel"/>
    <w:tmpl w:val="F7726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2302B"/>
    <w:multiLevelType w:val="hybridMultilevel"/>
    <w:tmpl w:val="3600089E"/>
    <w:lvl w:ilvl="0" w:tplc="184C7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11397">
    <w:abstractNumId w:val="0"/>
  </w:num>
  <w:num w:numId="2" w16cid:durableId="149340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75"/>
    <w:rsid w:val="000047E1"/>
    <w:rsid w:val="00011212"/>
    <w:rsid w:val="00023D9E"/>
    <w:rsid w:val="00024231"/>
    <w:rsid w:val="00043567"/>
    <w:rsid w:val="000504C3"/>
    <w:rsid w:val="00060923"/>
    <w:rsid w:val="0006147B"/>
    <w:rsid w:val="00084CCC"/>
    <w:rsid w:val="0009053D"/>
    <w:rsid w:val="000A2248"/>
    <w:rsid w:val="000C1473"/>
    <w:rsid w:val="000C5BAB"/>
    <w:rsid w:val="000D235D"/>
    <w:rsid w:val="000E1057"/>
    <w:rsid w:val="001101BB"/>
    <w:rsid w:val="001131E3"/>
    <w:rsid w:val="001439D7"/>
    <w:rsid w:val="00146137"/>
    <w:rsid w:val="001604DF"/>
    <w:rsid w:val="00170422"/>
    <w:rsid w:val="00175B2A"/>
    <w:rsid w:val="00182382"/>
    <w:rsid w:val="001953B5"/>
    <w:rsid w:val="001A019C"/>
    <w:rsid w:val="001B1CA9"/>
    <w:rsid w:val="001B2038"/>
    <w:rsid w:val="001C4C33"/>
    <w:rsid w:val="001D7EAE"/>
    <w:rsid w:val="00206990"/>
    <w:rsid w:val="00216793"/>
    <w:rsid w:val="00245711"/>
    <w:rsid w:val="0025777C"/>
    <w:rsid w:val="002625C7"/>
    <w:rsid w:val="002740AC"/>
    <w:rsid w:val="002B1D76"/>
    <w:rsid w:val="002C3910"/>
    <w:rsid w:val="002C7039"/>
    <w:rsid w:val="002D61AE"/>
    <w:rsid w:val="002E0E39"/>
    <w:rsid w:val="00312020"/>
    <w:rsid w:val="00340750"/>
    <w:rsid w:val="003438EC"/>
    <w:rsid w:val="00353AB8"/>
    <w:rsid w:val="00381B2A"/>
    <w:rsid w:val="00383C4C"/>
    <w:rsid w:val="003B4D75"/>
    <w:rsid w:val="003D28D0"/>
    <w:rsid w:val="003E3031"/>
    <w:rsid w:val="003E35AB"/>
    <w:rsid w:val="00400645"/>
    <w:rsid w:val="004228FD"/>
    <w:rsid w:val="004332A7"/>
    <w:rsid w:val="00437192"/>
    <w:rsid w:val="0045095F"/>
    <w:rsid w:val="004526AC"/>
    <w:rsid w:val="0045369D"/>
    <w:rsid w:val="0046319B"/>
    <w:rsid w:val="00480045"/>
    <w:rsid w:val="00481E0D"/>
    <w:rsid w:val="00482CE1"/>
    <w:rsid w:val="004915E4"/>
    <w:rsid w:val="00494940"/>
    <w:rsid w:val="00496063"/>
    <w:rsid w:val="004A4153"/>
    <w:rsid w:val="004C0EDA"/>
    <w:rsid w:val="004D672A"/>
    <w:rsid w:val="004E3BB5"/>
    <w:rsid w:val="004E6305"/>
    <w:rsid w:val="004E7739"/>
    <w:rsid w:val="00500A02"/>
    <w:rsid w:val="005021F5"/>
    <w:rsid w:val="00514DBE"/>
    <w:rsid w:val="00516BC1"/>
    <w:rsid w:val="00536A4D"/>
    <w:rsid w:val="00546660"/>
    <w:rsid w:val="00592342"/>
    <w:rsid w:val="00593BD8"/>
    <w:rsid w:val="005D5C45"/>
    <w:rsid w:val="005E03FC"/>
    <w:rsid w:val="005E0423"/>
    <w:rsid w:val="005E7F32"/>
    <w:rsid w:val="006268CF"/>
    <w:rsid w:val="006341E5"/>
    <w:rsid w:val="00640B16"/>
    <w:rsid w:val="00665B0F"/>
    <w:rsid w:val="00666F65"/>
    <w:rsid w:val="0067315D"/>
    <w:rsid w:val="006823BF"/>
    <w:rsid w:val="00696FCA"/>
    <w:rsid w:val="006A36B4"/>
    <w:rsid w:val="006B06C2"/>
    <w:rsid w:val="006C5C97"/>
    <w:rsid w:val="006D4509"/>
    <w:rsid w:val="006E772E"/>
    <w:rsid w:val="00707B5B"/>
    <w:rsid w:val="00723FF8"/>
    <w:rsid w:val="00725644"/>
    <w:rsid w:val="00742D7D"/>
    <w:rsid w:val="00745D2D"/>
    <w:rsid w:val="00750F10"/>
    <w:rsid w:val="00772709"/>
    <w:rsid w:val="00780E72"/>
    <w:rsid w:val="00781904"/>
    <w:rsid w:val="0078680D"/>
    <w:rsid w:val="00792F4B"/>
    <w:rsid w:val="00796581"/>
    <w:rsid w:val="007A71FC"/>
    <w:rsid w:val="007B1F70"/>
    <w:rsid w:val="007C094E"/>
    <w:rsid w:val="007C7A25"/>
    <w:rsid w:val="007C7ACD"/>
    <w:rsid w:val="007F3221"/>
    <w:rsid w:val="007F7B37"/>
    <w:rsid w:val="0080052D"/>
    <w:rsid w:val="00826DFC"/>
    <w:rsid w:val="00834C8B"/>
    <w:rsid w:val="00847063"/>
    <w:rsid w:val="00847F35"/>
    <w:rsid w:val="0085522F"/>
    <w:rsid w:val="008635AA"/>
    <w:rsid w:val="00866B23"/>
    <w:rsid w:val="0087625D"/>
    <w:rsid w:val="00885DAB"/>
    <w:rsid w:val="008A7BFE"/>
    <w:rsid w:val="008B2BE4"/>
    <w:rsid w:val="008B4382"/>
    <w:rsid w:val="008C758B"/>
    <w:rsid w:val="008F11CE"/>
    <w:rsid w:val="008F43C5"/>
    <w:rsid w:val="00904FE8"/>
    <w:rsid w:val="0091320D"/>
    <w:rsid w:val="009623C3"/>
    <w:rsid w:val="0097320F"/>
    <w:rsid w:val="00993808"/>
    <w:rsid w:val="009A2409"/>
    <w:rsid w:val="009A3579"/>
    <w:rsid w:val="009B174F"/>
    <w:rsid w:val="009C434A"/>
    <w:rsid w:val="009C46CD"/>
    <w:rsid w:val="009D534C"/>
    <w:rsid w:val="009D7550"/>
    <w:rsid w:val="009F144A"/>
    <w:rsid w:val="009F29FC"/>
    <w:rsid w:val="009F5E6E"/>
    <w:rsid w:val="009F6DA4"/>
    <w:rsid w:val="00A2043A"/>
    <w:rsid w:val="00A269F5"/>
    <w:rsid w:val="00A37CC6"/>
    <w:rsid w:val="00A37E5A"/>
    <w:rsid w:val="00A57BFE"/>
    <w:rsid w:val="00A7790C"/>
    <w:rsid w:val="00A842BC"/>
    <w:rsid w:val="00A93C10"/>
    <w:rsid w:val="00AA1E93"/>
    <w:rsid w:val="00AC29B9"/>
    <w:rsid w:val="00AC31DD"/>
    <w:rsid w:val="00AD2211"/>
    <w:rsid w:val="00AD5F1D"/>
    <w:rsid w:val="00B10364"/>
    <w:rsid w:val="00B23D48"/>
    <w:rsid w:val="00B2407C"/>
    <w:rsid w:val="00B448CC"/>
    <w:rsid w:val="00B5043F"/>
    <w:rsid w:val="00B535DE"/>
    <w:rsid w:val="00B55E43"/>
    <w:rsid w:val="00B751CE"/>
    <w:rsid w:val="00B82067"/>
    <w:rsid w:val="00B83AEA"/>
    <w:rsid w:val="00BA19A7"/>
    <w:rsid w:val="00BB6302"/>
    <w:rsid w:val="00BC13EC"/>
    <w:rsid w:val="00BC4CC4"/>
    <w:rsid w:val="00BF1496"/>
    <w:rsid w:val="00BF2B6A"/>
    <w:rsid w:val="00C056B0"/>
    <w:rsid w:val="00C104A3"/>
    <w:rsid w:val="00C46327"/>
    <w:rsid w:val="00C465FA"/>
    <w:rsid w:val="00C52D19"/>
    <w:rsid w:val="00C82C0F"/>
    <w:rsid w:val="00CA5500"/>
    <w:rsid w:val="00CD56D0"/>
    <w:rsid w:val="00CD5B9C"/>
    <w:rsid w:val="00CE74DF"/>
    <w:rsid w:val="00D003B9"/>
    <w:rsid w:val="00D031EE"/>
    <w:rsid w:val="00D126B3"/>
    <w:rsid w:val="00D27C85"/>
    <w:rsid w:val="00D30238"/>
    <w:rsid w:val="00D46169"/>
    <w:rsid w:val="00D5182F"/>
    <w:rsid w:val="00D73BAA"/>
    <w:rsid w:val="00D9390D"/>
    <w:rsid w:val="00D94A8C"/>
    <w:rsid w:val="00D95978"/>
    <w:rsid w:val="00DA43B2"/>
    <w:rsid w:val="00DB2225"/>
    <w:rsid w:val="00DD23EA"/>
    <w:rsid w:val="00DE4074"/>
    <w:rsid w:val="00DF2A38"/>
    <w:rsid w:val="00E16A15"/>
    <w:rsid w:val="00E30900"/>
    <w:rsid w:val="00E44BA4"/>
    <w:rsid w:val="00EB4DA7"/>
    <w:rsid w:val="00EB632D"/>
    <w:rsid w:val="00EC0F65"/>
    <w:rsid w:val="00EC5AED"/>
    <w:rsid w:val="00ED37BF"/>
    <w:rsid w:val="00EE5A24"/>
    <w:rsid w:val="00EE668D"/>
    <w:rsid w:val="00EE76C5"/>
    <w:rsid w:val="00EF0288"/>
    <w:rsid w:val="00EF2715"/>
    <w:rsid w:val="00EF3ACC"/>
    <w:rsid w:val="00EF7320"/>
    <w:rsid w:val="00F04A28"/>
    <w:rsid w:val="00F154A9"/>
    <w:rsid w:val="00F23349"/>
    <w:rsid w:val="00F24413"/>
    <w:rsid w:val="00F43754"/>
    <w:rsid w:val="00F60414"/>
    <w:rsid w:val="00F60495"/>
    <w:rsid w:val="00F737AD"/>
    <w:rsid w:val="00F77251"/>
    <w:rsid w:val="00F83524"/>
    <w:rsid w:val="00F8742A"/>
    <w:rsid w:val="00F90B38"/>
    <w:rsid w:val="00F97F53"/>
    <w:rsid w:val="00FC0CEE"/>
    <w:rsid w:val="00FC1990"/>
    <w:rsid w:val="00FC2E4F"/>
    <w:rsid w:val="00FD0034"/>
    <w:rsid w:val="00FF6481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26930"/>
  <w15:docId w15:val="{4D38723B-73EE-4006-A22F-AAB04678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2"/>
        <w:szCs w:val="22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35D"/>
  </w:style>
  <w:style w:type="paragraph" w:styleId="Heading1">
    <w:name w:val="heading 1"/>
    <w:basedOn w:val="Normal"/>
    <w:next w:val="Normal"/>
    <w:link w:val="Heading1Char"/>
    <w:uiPriority w:val="4"/>
    <w:rsid w:val="00CE74DF"/>
    <w:pPr>
      <w:keepNext/>
      <w:keepLines/>
      <w:spacing w:before="240"/>
      <w:outlineLvl w:val="0"/>
    </w:pPr>
    <w:rPr>
      <w:rFonts w:ascii="Franklin Gothic Demi" w:eastAsiaTheme="majorEastAsia" w:hAnsi="Franklin Gothic Demi" w:cstheme="majorBidi"/>
      <w:b/>
      <w:color w:val="789A1F" w:themeColor="accent2" w:themeShade="BF"/>
      <w:sz w:val="32"/>
    </w:rPr>
  </w:style>
  <w:style w:type="paragraph" w:styleId="Heading2">
    <w:name w:val="heading 2"/>
    <w:basedOn w:val="Normal"/>
    <w:next w:val="Normal"/>
    <w:link w:val="Heading2Char"/>
    <w:uiPriority w:val="4"/>
    <w:semiHidden/>
    <w:unhideWhenUsed/>
    <w:rsid w:val="00CE74DF"/>
    <w:pPr>
      <w:keepNext/>
      <w:keepLines/>
      <w:spacing w:before="160"/>
      <w:outlineLvl w:val="1"/>
    </w:pPr>
    <w:rPr>
      <w:rFonts w:ascii="Franklin Gothic Demi" w:eastAsiaTheme="majorEastAsia" w:hAnsi="Franklin Gothic Demi" w:cstheme="majorBidi"/>
      <w:b/>
      <w:color w:val="789A1F" w:themeColor="accent2" w:themeShade="B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trong">
    <w:name w:val="Strong"/>
    <w:basedOn w:val="DefaultParagraphFont"/>
    <w:uiPriority w:val="1"/>
    <w:qFormat/>
    <w:rsid w:val="0067315D"/>
    <w:rPr>
      <w:rFonts w:ascii="Verdana" w:hAnsi="Verdana"/>
      <w:b/>
      <w:bCs/>
      <w:i w:val="0"/>
      <w:color w:val="A1CF2A" w:themeColor="accent2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ntactList">
    <w:name w:val="Contact List"/>
    <w:basedOn w:val="TableNormal"/>
    <w:uiPriority w:val="99"/>
    <w:rsid w:val="00F23349"/>
    <w:pPr>
      <w:spacing w:before="20" w:after="40"/>
    </w:pPr>
    <w:tblPr>
      <w:tblBorders>
        <w:top w:val="single" w:sz="18" w:space="0" w:color="BFBFBF" w:themeColor="background1" w:themeShade="BF"/>
        <w:bottom w:val="single" w:sz="18" w:space="0" w:color="BFBFBF" w:themeColor="background1" w:themeShade="BF"/>
        <w:insideH w:val="single" w:sz="4" w:space="0" w:color="BFBFBF" w:themeColor="background1" w:themeShade="BF"/>
        <w:insideV w:val="single" w:sz="6" w:space="0" w:color="BFBFBF" w:themeColor="background1" w:themeShade="BF"/>
      </w:tblBorders>
      <w:tblCellMar>
        <w:left w:w="144" w:type="dxa"/>
        <w:right w:w="58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contextualSpacing w:val="0"/>
      </w:pPr>
      <w:rPr>
        <w:b/>
        <w:i w:val="0"/>
        <w:caps/>
        <w:smallCaps w:val="0"/>
        <w:color w:val="506715" w:themeColor="accent2" w:themeShade="80"/>
      </w:rPr>
      <w:tblPr/>
      <w:tcPr>
        <w:tcBorders>
          <w:top w:val="single" w:sz="18" w:space="0" w:color="BFBFBF" w:themeColor="background1" w:themeShade="BF"/>
          <w:left w:val="nil"/>
          <w:bottom w:val="single" w:sz="18" w:space="0" w:color="BFBFBF" w:themeColor="background1" w:themeShade="BF"/>
          <w:right w:val="nil"/>
          <w:insideH w:val="nil"/>
          <w:insideV w:val="single" w:sz="6" w:space="0" w:color="BFBFBF" w:themeColor="background1" w:themeShade="BF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4"/>
    <w:rsid w:val="00CE74DF"/>
    <w:rPr>
      <w:rFonts w:ascii="Franklin Gothic Demi" w:eastAsiaTheme="majorEastAsia" w:hAnsi="Franklin Gothic Demi" w:cstheme="majorBidi"/>
      <w:b/>
      <w:color w:val="789A1F" w:themeColor="accent2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4"/>
    <w:semiHidden/>
    <w:rsid w:val="00CE74DF"/>
    <w:rPr>
      <w:rFonts w:ascii="Franklin Gothic Demi" w:eastAsiaTheme="majorEastAsia" w:hAnsi="Franklin Gothic Demi" w:cstheme="majorBidi"/>
      <w:b/>
      <w:color w:val="789A1F" w:themeColor="accent2" w:themeShade="BF"/>
      <w:sz w:val="26"/>
    </w:rPr>
  </w:style>
  <w:style w:type="paragraph" w:styleId="Header">
    <w:name w:val="header"/>
    <w:basedOn w:val="Normal"/>
    <w:link w:val="HeaderChar"/>
    <w:uiPriority w:val="99"/>
    <w:unhideWhenUsed/>
    <w:rsid w:val="00F04A28"/>
    <w:pPr>
      <w:spacing w:after="120"/>
      <w:ind w:left="202" w:right="202"/>
    </w:pPr>
    <w:rPr>
      <w:rFonts w:eastAsiaTheme="majorEastAsia" w:cs="Times New Roman (Headings CS)"/>
      <w:b/>
      <w:color w:val="A1CF2A" w:themeColor="accent2"/>
      <w:sz w:val="56"/>
      <w14:textFill>
        <w14:solidFill>
          <w14:schemeClr w14:val="accent2">
            <w14:lumMod w14:val="60000"/>
            <w14:lumOff w14:val="40000"/>
            <w14:lumMod w14:val="75000"/>
          </w14:schemeClr>
        </w14:solidFill>
      </w14:textFill>
    </w:rPr>
  </w:style>
  <w:style w:type="character" w:customStyle="1" w:styleId="HeaderChar">
    <w:name w:val="Header Char"/>
    <w:basedOn w:val="DefaultParagraphFont"/>
    <w:link w:val="Header"/>
    <w:uiPriority w:val="99"/>
    <w:rsid w:val="00F04A28"/>
    <w:rPr>
      <w:rFonts w:eastAsiaTheme="majorEastAsia" w:cs="Times New Roman (Headings CS)"/>
      <w:b/>
      <w:color w:val="A1CF2A" w:themeColor="accent2"/>
      <w:sz w:val="56"/>
      <w14:textFill>
        <w14:solidFill>
          <w14:schemeClr w14:val="accent2">
            <w14:lumMod w14:val="60000"/>
            <w14:lumOff w14:val="40000"/>
            <w14:lumMod w14:val="75000"/>
          </w14:schemeClr>
        </w14:solidFill>
      </w14:textFill>
    </w:rPr>
  </w:style>
  <w:style w:type="paragraph" w:styleId="Footer">
    <w:name w:val="footer"/>
    <w:basedOn w:val="Normal"/>
    <w:link w:val="FooterChar"/>
    <w:uiPriority w:val="99"/>
    <w:unhideWhenUsed/>
    <w:rsid w:val="007C7A25"/>
    <w:pPr>
      <w:ind w:left="202" w:right="202"/>
    </w:pPr>
    <w:rPr>
      <w:rFonts w:eastAsiaTheme="majorEastAsia" w:cstheme="majorBidi"/>
      <w:caps/>
      <w:noProof/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C7A25"/>
    <w:rPr>
      <w:rFonts w:eastAsiaTheme="majorEastAsia" w:cstheme="majorBidi"/>
      <w:caps/>
      <w:noProof/>
      <w:color w:val="000000" w:themeColor="text1"/>
      <w:sz w:val="16"/>
    </w:rPr>
  </w:style>
  <w:style w:type="paragraph" w:styleId="Title">
    <w:name w:val="Title"/>
    <w:basedOn w:val="Normal"/>
    <w:link w:val="TitleChar"/>
    <w:uiPriority w:val="2"/>
    <w:unhideWhenUsed/>
    <w:rsid w:val="009D7550"/>
    <w:pPr>
      <w:spacing w:after="100"/>
      <w:ind w:left="202" w:right="115"/>
    </w:pPr>
    <w:rPr>
      <w:rFonts w:eastAsiaTheme="majorEastAsia" w:cstheme="majorBidi"/>
      <w:b/>
      <w:caps/>
      <w:color w:val="auto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F43754"/>
    <w:rPr>
      <w:rFonts w:eastAsiaTheme="majorEastAsia" w:cstheme="majorBidi"/>
      <w:b/>
      <w:caps/>
      <w:color w:val="auto"/>
      <w:sz w:val="24"/>
      <w:szCs w:val="56"/>
    </w:rPr>
  </w:style>
  <w:style w:type="character" w:styleId="Hyperlink">
    <w:name w:val="Hyperlink"/>
    <w:basedOn w:val="DefaultParagraphFont"/>
    <w:uiPriority w:val="99"/>
    <w:unhideWhenUsed/>
    <w:rsid w:val="00F04A28"/>
    <w:rPr>
      <w:color w:val="04C0C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youn.Chloe\AppData\Roaming\Microsoft\Templates\Contact%20list%20for%20youth%20spor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58FA273FA14BB5965E05C8CD397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DE4CE-978F-4FE1-85A5-FFFC6B1EEBB0}"/>
      </w:docPartPr>
      <w:docPartBody>
        <w:p w:rsidR="003E03D2" w:rsidRDefault="003E03D2">
          <w:pPr>
            <w:pStyle w:val="0A58FA273FA14BB5965E05C8CD39777B"/>
          </w:pPr>
          <w:r w:rsidRPr="00F04A28">
            <w:t>The Emerald Sox</w:t>
          </w:r>
        </w:p>
      </w:docPartBody>
    </w:docPart>
    <w:docPart>
      <w:docPartPr>
        <w:name w:val="C9CDD76F9A064DF1AFE70B02FF70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05B7C-5DFB-4530-83CA-4E3BAF6B69F3}"/>
      </w:docPartPr>
      <w:docPartBody>
        <w:p w:rsidR="003E03D2" w:rsidRDefault="003E03D2">
          <w:pPr>
            <w:pStyle w:val="C9CDD76F9A064DF1AFE70B02FF709688"/>
          </w:pPr>
          <w:r w:rsidRPr="00F04A28">
            <w:t>Gerd Simonsen</w:t>
          </w:r>
        </w:p>
      </w:docPartBody>
    </w:docPart>
    <w:docPart>
      <w:docPartPr>
        <w:name w:val="79E900CA330C46FA9DFD3454752F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CCACB-C63E-42C3-8ABE-25C623E622A1}"/>
      </w:docPartPr>
      <w:docPartBody>
        <w:p w:rsidR="003E03D2" w:rsidRDefault="003E03D2">
          <w:pPr>
            <w:pStyle w:val="79E900CA330C46FA9DFD3454752FED3F"/>
          </w:pPr>
          <w:r w:rsidRPr="00F04A28">
            <w:t>Angelica Astrom</w:t>
          </w:r>
        </w:p>
      </w:docPartBody>
    </w:docPart>
    <w:docPart>
      <w:docPartPr>
        <w:name w:val="D55E9BEED7AD42358AF01B9C4F039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EAD54-7688-46B2-BAE5-052A37895FB6}"/>
      </w:docPartPr>
      <w:docPartBody>
        <w:p w:rsidR="003E03D2" w:rsidRDefault="003E03D2">
          <w:pPr>
            <w:pStyle w:val="D55E9BEED7AD42358AF01B9C4F039ECF"/>
          </w:pPr>
          <w:r w:rsidRPr="00F04A28">
            <w:t>(123) 456-7890</w:t>
          </w:r>
        </w:p>
      </w:docPartBody>
    </w:docPart>
    <w:docPart>
      <w:docPartPr>
        <w:name w:val="33A975E206F5430897189EFE44F81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3E73-98C2-4A6F-A32D-D357EA7089D8}"/>
      </w:docPartPr>
      <w:docPartBody>
        <w:p w:rsidR="003E03D2" w:rsidRDefault="003E03D2">
          <w:pPr>
            <w:pStyle w:val="33A975E206F5430897189EFE44F81153"/>
          </w:pPr>
          <w:r w:rsidRPr="00F04A28">
            <w:t>angelica@example.com</w:t>
          </w:r>
        </w:p>
      </w:docPartBody>
    </w:docPart>
    <w:docPart>
      <w:docPartPr>
        <w:name w:val="6109855FFB6B440EAB4A4D0AB934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3F893-C228-4A2A-A31A-4A0119652248}"/>
      </w:docPartPr>
      <w:docPartBody>
        <w:p w:rsidR="003E03D2" w:rsidRDefault="003E03D2">
          <w:pPr>
            <w:pStyle w:val="6109855FFB6B440EAB4A4D0AB934469B"/>
          </w:pPr>
          <w:r w:rsidRPr="00F04A28">
            <w:t>Kemen Ikaztegieta</w:t>
          </w:r>
        </w:p>
      </w:docPartBody>
    </w:docPart>
    <w:docPart>
      <w:docPartPr>
        <w:name w:val="D19A3DFE00BD4794B6E3D519D0FF2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6C12F-8DEC-41E8-8D22-DEBCBE84102B}"/>
      </w:docPartPr>
      <w:docPartBody>
        <w:p w:rsidR="003E03D2" w:rsidRDefault="003E03D2">
          <w:pPr>
            <w:pStyle w:val="D19A3DFE00BD4794B6E3D519D0FF227D"/>
          </w:pPr>
          <w:r w:rsidRPr="00F04A28">
            <w:t>(123) 456-7891</w:t>
          </w:r>
        </w:p>
      </w:docPartBody>
    </w:docPart>
    <w:docPart>
      <w:docPartPr>
        <w:name w:val="C149EEF69BFA4B169A68A0DA0E83A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8E315-2126-4ABF-9713-1FA14942E29F}"/>
      </w:docPartPr>
      <w:docPartBody>
        <w:p w:rsidR="003E03D2" w:rsidRDefault="003E03D2">
          <w:pPr>
            <w:pStyle w:val="C149EEF69BFA4B169A68A0DA0E83AE98"/>
          </w:pPr>
          <w:r w:rsidRPr="00F04A28">
            <w:t>kayla@example.com</w:t>
          </w:r>
        </w:p>
      </w:docPartBody>
    </w:docPart>
    <w:docPart>
      <w:docPartPr>
        <w:name w:val="11B7B1ACD2C1492FAB51C2161EA25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44AF7-3636-4DB7-8A06-BC0970537BA4}"/>
      </w:docPartPr>
      <w:docPartBody>
        <w:p w:rsidR="003E03D2" w:rsidRDefault="003E03D2">
          <w:pPr>
            <w:pStyle w:val="11B7B1ACD2C1492FAB51C2161EA25AC1"/>
          </w:pPr>
          <w:r w:rsidRPr="00F04A28">
            <w:t>Amari Rivera</w:t>
          </w:r>
        </w:p>
      </w:docPartBody>
    </w:docPart>
    <w:docPart>
      <w:docPartPr>
        <w:name w:val="9B5ED924BCA94FF5899A5E7532363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3622E-A00A-451B-960D-FE0B22855637}"/>
      </w:docPartPr>
      <w:docPartBody>
        <w:p w:rsidR="003E03D2" w:rsidRDefault="003E03D2">
          <w:pPr>
            <w:pStyle w:val="9B5ED924BCA94FF5899A5E7532363260"/>
          </w:pPr>
          <w:r w:rsidRPr="00F04A28">
            <w:t>Andre Lawson</w:t>
          </w:r>
        </w:p>
      </w:docPartBody>
    </w:docPart>
    <w:docPart>
      <w:docPartPr>
        <w:name w:val="77E12FBB707A46498DFFA7A69DE94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B7BC3-1B49-46C3-A5AD-E43E4819431B}"/>
      </w:docPartPr>
      <w:docPartBody>
        <w:p w:rsidR="003E03D2" w:rsidRDefault="003E03D2">
          <w:pPr>
            <w:pStyle w:val="77E12FBB707A46498DFFA7A69DE941E9"/>
          </w:pPr>
          <w:r w:rsidRPr="00F04A28">
            <w:t>(123) 789-1234</w:t>
          </w:r>
        </w:p>
      </w:docPartBody>
    </w:docPart>
    <w:docPart>
      <w:docPartPr>
        <w:name w:val="E9DA8C1B359B453785E7E9E1C08E4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CB85-D9C8-4EC6-BA8C-104A2277FC73}"/>
      </w:docPartPr>
      <w:docPartBody>
        <w:p w:rsidR="00BD0CD7" w:rsidRDefault="00D30F9E" w:rsidP="00D30F9E">
          <w:pPr>
            <w:pStyle w:val="E9DA8C1B359B453785E7E9E1C08E4D97"/>
          </w:pPr>
          <w:r w:rsidRPr="00F04A28">
            <w:t>Gerd Simonsen</w:t>
          </w:r>
        </w:p>
      </w:docPartBody>
    </w:docPart>
    <w:docPart>
      <w:docPartPr>
        <w:name w:val="CDF4F4612CB94CB38BDF707F1008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1D77-4C7E-4510-83D5-66B13BF1E933}"/>
      </w:docPartPr>
      <w:docPartBody>
        <w:p w:rsidR="00BD0CD7" w:rsidRDefault="00D30F9E" w:rsidP="00D30F9E">
          <w:pPr>
            <w:pStyle w:val="CDF4F4612CB94CB38BDF707F10083F32"/>
          </w:pPr>
          <w:r w:rsidRPr="00F04A28">
            <w:t>Angelica Astrom</w:t>
          </w:r>
        </w:p>
      </w:docPartBody>
    </w:docPart>
    <w:docPart>
      <w:docPartPr>
        <w:name w:val="3AACBE35D9CD4377962A54F811AD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0B596-C217-4623-8197-94724889EA94}"/>
      </w:docPartPr>
      <w:docPartBody>
        <w:p w:rsidR="00BD0CD7" w:rsidRDefault="00D30F9E" w:rsidP="00D30F9E">
          <w:pPr>
            <w:pStyle w:val="3AACBE35D9CD4377962A54F811ADAB59"/>
          </w:pPr>
          <w:r w:rsidRPr="00F04A28">
            <w:t>(123) 456-7890</w:t>
          </w:r>
        </w:p>
      </w:docPartBody>
    </w:docPart>
    <w:docPart>
      <w:docPartPr>
        <w:name w:val="D8AC01735B5C4C889AF9DEC22316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54B8-F4E1-4CF5-90C7-34146A2B3FED}"/>
      </w:docPartPr>
      <w:docPartBody>
        <w:p w:rsidR="00BD0CD7" w:rsidRDefault="00D30F9E" w:rsidP="00D30F9E">
          <w:pPr>
            <w:pStyle w:val="D8AC01735B5C4C889AF9DEC22316F035"/>
          </w:pPr>
          <w:r w:rsidRPr="00F04A28">
            <w:t>angelica@example.com</w:t>
          </w:r>
        </w:p>
      </w:docPartBody>
    </w:docPart>
    <w:docPart>
      <w:docPartPr>
        <w:name w:val="E78EB653FDF643E5BA2DA45D88DCB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B8DB0-1094-4B3A-BDD3-040C2E562B9F}"/>
      </w:docPartPr>
      <w:docPartBody>
        <w:p w:rsidR="00BD0CD7" w:rsidRDefault="00D30F9E" w:rsidP="00D30F9E">
          <w:pPr>
            <w:pStyle w:val="E78EB653FDF643E5BA2DA45D88DCB1AA"/>
          </w:pPr>
          <w:r w:rsidRPr="00F04A28">
            <w:t>Kemen Ikaztegieta</w:t>
          </w:r>
        </w:p>
      </w:docPartBody>
    </w:docPart>
    <w:docPart>
      <w:docPartPr>
        <w:name w:val="45501FA41D534463BE505B336890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77C18-87B3-43AD-A905-2E7A161057D2}"/>
      </w:docPartPr>
      <w:docPartBody>
        <w:p w:rsidR="00BD0CD7" w:rsidRDefault="00D30F9E" w:rsidP="00D30F9E">
          <w:pPr>
            <w:pStyle w:val="45501FA41D534463BE505B33689001A1"/>
          </w:pPr>
          <w:r w:rsidRPr="00F04A28">
            <w:t>(123) 456-7891</w:t>
          </w:r>
        </w:p>
      </w:docPartBody>
    </w:docPart>
    <w:docPart>
      <w:docPartPr>
        <w:name w:val="52240B3532C94FD1BBB8AD6C3246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3BF32-3488-48F7-B070-5015CCE88F4A}"/>
      </w:docPartPr>
      <w:docPartBody>
        <w:p w:rsidR="00BD0CD7" w:rsidRDefault="00D30F9E" w:rsidP="00D30F9E">
          <w:pPr>
            <w:pStyle w:val="52240B3532C94FD1BBB8AD6C3246F568"/>
          </w:pPr>
          <w:r w:rsidRPr="00F04A28">
            <w:t>kayla@example.com</w:t>
          </w:r>
        </w:p>
      </w:docPartBody>
    </w:docPart>
    <w:docPart>
      <w:docPartPr>
        <w:name w:val="9219A491BD284E31960A8998FC72F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D763D-4579-482A-A202-C2F6AB8DBFBE}"/>
      </w:docPartPr>
      <w:docPartBody>
        <w:p w:rsidR="00BD0CD7" w:rsidRDefault="00D30F9E" w:rsidP="00D30F9E">
          <w:pPr>
            <w:pStyle w:val="9219A491BD284E31960A8998FC72F1AD"/>
          </w:pPr>
          <w:r w:rsidRPr="00F04A28">
            <w:t>Amari Rivera</w:t>
          </w:r>
        </w:p>
      </w:docPartBody>
    </w:docPart>
    <w:docPart>
      <w:docPartPr>
        <w:name w:val="A0AD19EA0C4E4A7283707B94A2F20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B6E7-9340-40BE-B1A2-4A831D522B9F}"/>
      </w:docPartPr>
      <w:docPartBody>
        <w:p w:rsidR="00BD0CD7" w:rsidRDefault="00D30F9E" w:rsidP="00D30F9E">
          <w:pPr>
            <w:pStyle w:val="A0AD19EA0C4E4A7283707B94A2F20024"/>
          </w:pPr>
          <w:r w:rsidRPr="00F04A28">
            <w:t>Andre Lawson</w:t>
          </w:r>
        </w:p>
      </w:docPartBody>
    </w:docPart>
    <w:docPart>
      <w:docPartPr>
        <w:name w:val="5728C8FCC88642EABE6911E04665E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DCC15-9AC3-4778-A292-C8321E2CA398}"/>
      </w:docPartPr>
      <w:docPartBody>
        <w:p w:rsidR="00BD0CD7" w:rsidRDefault="00D30F9E" w:rsidP="00D30F9E">
          <w:pPr>
            <w:pStyle w:val="5728C8FCC88642EABE6911E04665EB0C"/>
          </w:pPr>
          <w:r w:rsidRPr="00F04A28">
            <w:t>andre@example.com</w:t>
          </w:r>
        </w:p>
      </w:docPartBody>
    </w:docPart>
    <w:docPart>
      <w:docPartPr>
        <w:name w:val="93B10D8C2BD340C0837D6C79C8AFB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C4E99-B01A-40F6-BAA9-DBC16A221EB2}"/>
      </w:docPartPr>
      <w:docPartBody>
        <w:p w:rsidR="00BD0CD7" w:rsidRDefault="00D30F9E" w:rsidP="00D30F9E">
          <w:pPr>
            <w:pStyle w:val="93B10D8C2BD340C0837D6C79C8AFB2EF"/>
          </w:pPr>
          <w:r w:rsidRPr="00F04A28">
            <w:t>Kemen Ikaztegieta</w:t>
          </w:r>
        </w:p>
      </w:docPartBody>
    </w:docPart>
    <w:docPart>
      <w:docPartPr>
        <w:name w:val="8245E6FE8B404DA0ABF50DBBF375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48AD8-AEA6-4290-80FC-5D8AE82BB1C5}"/>
      </w:docPartPr>
      <w:docPartBody>
        <w:p w:rsidR="00BD0CD7" w:rsidRDefault="00D30F9E" w:rsidP="00D30F9E">
          <w:pPr>
            <w:pStyle w:val="8245E6FE8B404DA0ABF50DBBF375FB46"/>
          </w:pPr>
          <w:r w:rsidRPr="00F04A28">
            <w:t>(123) 456-7891</w:t>
          </w:r>
        </w:p>
      </w:docPartBody>
    </w:docPart>
    <w:docPart>
      <w:docPartPr>
        <w:name w:val="E485120B6CC54356B767F8537996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92CBF-1FBB-4685-9000-F3D64380455D}"/>
      </w:docPartPr>
      <w:docPartBody>
        <w:p w:rsidR="00BD0CD7" w:rsidRDefault="00D30F9E" w:rsidP="00D30F9E">
          <w:pPr>
            <w:pStyle w:val="E485120B6CC54356B767F8537996FC04"/>
          </w:pPr>
          <w:r w:rsidRPr="00F04A28">
            <w:t>Amari Rivera</w:t>
          </w:r>
        </w:p>
      </w:docPartBody>
    </w:docPart>
    <w:docPart>
      <w:docPartPr>
        <w:name w:val="16BEA48208B94F30BCDCFEC9DCC5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D0082-377A-4F31-A327-1E7B85C360FF}"/>
      </w:docPartPr>
      <w:docPartBody>
        <w:p w:rsidR="00BD0CD7" w:rsidRDefault="00D30F9E" w:rsidP="00D30F9E">
          <w:pPr>
            <w:pStyle w:val="16BEA48208B94F30BCDCFEC9DCC57BA9"/>
          </w:pPr>
          <w:r w:rsidRPr="00F04A28">
            <w:t>Andre Lawson</w:t>
          </w:r>
        </w:p>
      </w:docPartBody>
    </w:docPart>
    <w:docPart>
      <w:docPartPr>
        <w:name w:val="0AB23E46661F45E694B9E080FE75C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47DD2-739B-4DCD-860C-49B24590C02E}"/>
      </w:docPartPr>
      <w:docPartBody>
        <w:p w:rsidR="00BD0CD7" w:rsidRDefault="00D30F9E" w:rsidP="00D30F9E">
          <w:pPr>
            <w:pStyle w:val="0AB23E46661F45E694B9E080FE75CCA7"/>
          </w:pPr>
          <w:r w:rsidRPr="00F04A28">
            <w:t>(123) 789-1234</w:t>
          </w:r>
        </w:p>
      </w:docPartBody>
    </w:docPart>
    <w:docPart>
      <w:docPartPr>
        <w:name w:val="2BD80003D76948EBB147D83126DA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2D20-2357-450E-BC7B-67F316633B56}"/>
      </w:docPartPr>
      <w:docPartBody>
        <w:p w:rsidR="00BD0CD7" w:rsidRDefault="00D30F9E" w:rsidP="00D30F9E">
          <w:pPr>
            <w:pStyle w:val="2BD80003D76948EBB147D83126DA978F"/>
          </w:pPr>
          <w:r w:rsidRPr="00F04A28">
            <w:t>Gerd Simonsen</w:t>
          </w:r>
        </w:p>
      </w:docPartBody>
    </w:docPart>
    <w:docPart>
      <w:docPartPr>
        <w:name w:val="9602668757D14A39BE44FEB04E6A8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1B853-2FDF-4658-B0A2-8FD3D8469438}"/>
      </w:docPartPr>
      <w:docPartBody>
        <w:p w:rsidR="00BD0CD7" w:rsidRDefault="00D30F9E" w:rsidP="00D30F9E">
          <w:pPr>
            <w:pStyle w:val="9602668757D14A39BE44FEB04E6A83A9"/>
          </w:pPr>
          <w:r w:rsidRPr="00F04A28">
            <w:t>(123) 456-7890</w:t>
          </w:r>
        </w:p>
      </w:docPartBody>
    </w:docPart>
    <w:docPart>
      <w:docPartPr>
        <w:name w:val="513F25EF8B9F465E9735B274F044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C2BEC-EAEC-4487-BD4C-7C7FD180A69E}"/>
      </w:docPartPr>
      <w:docPartBody>
        <w:p w:rsidR="00BD0CD7" w:rsidRDefault="00D30F9E" w:rsidP="00D30F9E">
          <w:pPr>
            <w:pStyle w:val="513F25EF8B9F465E9735B274F044F9D0"/>
          </w:pPr>
          <w:r w:rsidRPr="00F04A28">
            <w:t>angelica@example.com</w:t>
          </w:r>
        </w:p>
      </w:docPartBody>
    </w:docPart>
    <w:docPart>
      <w:docPartPr>
        <w:name w:val="91F2D75E60124CE1BA7D8F8231954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F6FF7-1A6B-4F54-93EF-82784C5BC0F5}"/>
      </w:docPartPr>
      <w:docPartBody>
        <w:p w:rsidR="00BD0CD7" w:rsidRDefault="00D30F9E" w:rsidP="00D30F9E">
          <w:pPr>
            <w:pStyle w:val="91F2D75E60124CE1BA7D8F82319543F0"/>
          </w:pPr>
          <w:r w:rsidRPr="00F04A28">
            <w:t>(123) 456-7891</w:t>
          </w:r>
        </w:p>
      </w:docPartBody>
    </w:docPart>
    <w:docPart>
      <w:docPartPr>
        <w:name w:val="16FF0B1E34E744C0B07DC3966AF25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AB532-80B0-4E2B-8E5A-AA9F95E3FDB2}"/>
      </w:docPartPr>
      <w:docPartBody>
        <w:p w:rsidR="00BD0CD7" w:rsidRDefault="00D30F9E" w:rsidP="00D30F9E">
          <w:pPr>
            <w:pStyle w:val="16FF0B1E34E744C0B07DC3966AF25E4B"/>
          </w:pPr>
          <w:r w:rsidRPr="00F04A28">
            <w:t>kayla@example.com</w:t>
          </w:r>
        </w:p>
      </w:docPartBody>
    </w:docPart>
    <w:docPart>
      <w:docPartPr>
        <w:name w:val="5FA5ADCC4328421393E93F8C39B03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6F6A5-9F4B-4BC3-BBB4-21B653450220}"/>
      </w:docPartPr>
      <w:docPartBody>
        <w:p w:rsidR="00BD0CD7" w:rsidRDefault="00D30F9E" w:rsidP="00D30F9E">
          <w:pPr>
            <w:pStyle w:val="5FA5ADCC4328421393E93F8C39B03308"/>
          </w:pPr>
          <w:r w:rsidRPr="00F04A28">
            <w:t>(123) 789-1234</w:t>
          </w:r>
        </w:p>
      </w:docPartBody>
    </w:docPart>
    <w:docPart>
      <w:docPartPr>
        <w:name w:val="2C3CCAD87F244F23B51C4C77EF241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A55D-6C8E-47C5-81E0-002FEB6B4419}"/>
      </w:docPartPr>
      <w:docPartBody>
        <w:p w:rsidR="00BD0CD7" w:rsidRDefault="00D30F9E" w:rsidP="00D30F9E">
          <w:pPr>
            <w:pStyle w:val="2C3CCAD87F244F23B51C4C77EF2413FB"/>
          </w:pPr>
          <w:r w:rsidRPr="00F04A28">
            <w:t>andre@example.com</w:t>
          </w:r>
        </w:p>
      </w:docPartBody>
    </w:docPart>
    <w:docPart>
      <w:docPartPr>
        <w:name w:val="34FB0A63BF2B4C708E1C24591B422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545E-7623-497B-B143-E90B4F33760B}"/>
      </w:docPartPr>
      <w:docPartBody>
        <w:p w:rsidR="00BD0CD7" w:rsidRDefault="00D30F9E" w:rsidP="00D30F9E">
          <w:pPr>
            <w:pStyle w:val="34FB0A63BF2B4C708E1C24591B422E83"/>
          </w:pPr>
          <w:r w:rsidRPr="00F04A28">
            <w:t>(123) 456-7890</w:t>
          </w:r>
        </w:p>
      </w:docPartBody>
    </w:docPart>
    <w:docPart>
      <w:docPartPr>
        <w:name w:val="FC5A0587261549EFA5CFB3D39053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B74D5-B72E-464D-A2F3-3AD7FEA48B11}"/>
      </w:docPartPr>
      <w:docPartBody>
        <w:p w:rsidR="00BD0CD7" w:rsidRDefault="00D30F9E" w:rsidP="00D30F9E">
          <w:pPr>
            <w:pStyle w:val="FC5A0587261549EFA5CFB3D39053C9CA"/>
          </w:pPr>
          <w:r w:rsidRPr="00F04A28">
            <w:t>angelica@example.com</w:t>
          </w:r>
        </w:p>
      </w:docPartBody>
    </w:docPart>
    <w:docPart>
      <w:docPartPr>
        <w:name w:val="6C1BB1A46ABE46F4A39911C04EB2F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47D87-E17F-46DD-AA38-1B47D9860E80}"/>
      </w:docPartPr>
      <w:docPartBody>
        <w:p w:rsidR="00BD0CD7" w:rsidRDefault="00D30F9E" w:rsidP="00D30F9E">
          <w:pPr>
            <w:pStyle w:val="6C1BB1A46ABE46F4A39911C04EB2F979"/>
          </w:pPr>
          <w:r w:rsidRPr="00F04A28">
            <w:t>Kemen Ikaztegieta</w:t>
          </w:r>
        </w:p>
      </w:docPartBody>
    </w:docPart>
    <w:docPart>
      <w:docPartPr>
        <w:name w:val="76029252816E402AA38B38A42B445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47F05-6A45-4E49-A609-95B2C2B4603F}"/>
      </w:docPartPr>
      <w:docPartBody>
        <w:p w:rsidR="00BD0CD7" w:rsidRDefault="00D30F9E" w:rsidP="00D30F9E">
          <w:pPr>
            <w:pStyle w:val="76029252816E402AA38B38A42B445C63"/>
          </w:pPr>
          <w:r w:rsidRPr="00F04A28">
            <w:t>(123) 456-7891</w:t>
          </w:r>
        </w:p>
      </w:docPartBody>
    </w:docPart>
    <w:docPart>
      <w:docPartPr>
        <w:name w:val="9B551A8DC04740BFB7EC2110F5AC7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22E13-962E-4060-A92E-9B72EAC0E18B}"/>
      </w:docPartPr>
      <w:docPartBody>
        <w:p w:rsidR="00BD0CD7" w:rsidRDefault="00D30F9E" w:rsidP="00D30F9E">
          <w:pPr>
            <w:pStyle w:val="9B551A8DC04740BFB7EC2110F5AC762D"/>
          </w:pPr>
          <w:r w:rsidRPr="00F04A28">
            <w:t>kayla@example.com</w:t>
          </w:r>
        </w:p>
      </w:docPartBody>
    </w:docPart>
    <w:docPart>
      <w:docPartPr>
        <w:name w:val="EDA05E3F857E4ED6A92376005B323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593E-7AFC-4A11-B7D3-4272B4FF773C}"/>
      </w:docPartPr>
      <w:docPartBody>
        <w:p w:rsidR="00BD0CD7" w:rsidRDefault="00D30F9E" w:rsidP="00D30F9E">
          <w:pPr>
            <w:pStyle w:val="EDA05E3F857E4ED6A92376005B323C3B"/>
          </w:pPr>
          <w:r w:rsidRPr="00F04A28">
            <w:t>Amari Rivera</w:t>
          </w:r>
        </w:p>
      </w:docPartBody>
    </w:docPart>
    <w:docPart>
      <w:docPartPr>
        <w:name w:val="2574C0E7871A486CA19D1B8BBE5CC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2B161-BF2F-4CFF-81B3-1B703A58E4F6}"/>
      </w:docPartPr>
      <w:docPartBody>
        <w:p w:rsidR="00BD0CD7" w:rsidRDefault="00D30F9E" w:rsidP="00D30F9E">
          <w:pPr>
            <w:pStyle w:val="2574C0E7871A486CA19D1B8BBE5CCCB9"/>
          </w:pPr>
          <w:r w:rsidRPr="00F04A28">
            <w:t>(123) 789-1234</w:t>
          </w:r>
        </w:p>
      </w:docPartBody>
    </w:docPart>
    <w:docPart>
      <w:docPartPr>
        <w:name w:val="23D0FCC938D946BE9CEB9150A7055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83511-BD45-4EB5-B0A4-855272BEFF18}"/>
      </w:docPartPr>
      <w:docPartBody>
        <w:p w:rsidR="00BD0CD7" w:rsidRDefault="00D30F9E" w:rsidP="00D30F9E">
          <w:pPr>
            <w:pStyle w:val="23D0FCC938D946BE9CEB9150A7055ADD"/>
          </w:pPr>
          <w:r w:rsidRPr="00F04A28">
            <w:t>andre@example.com</w:t>
          </w:r>
        </w:p>
      </w:docPartBody>
    </w:docPart>
    <w:docPart>
      <w:docPartPr>
        <w:name w:val="7466FA27A41745D9A047CFA337EBE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EACA2-C0C1-4F82-A351-38047F31EEF3}"/>
      </w:docPartPr>
      <w:docPartBody>
        <w:p w:rsidR="002F63EB" w:rsidRDefault="00BD0CD7" w:rsidP="00BD0CD7">
          <w:pPr>
            <w:pStyle w:val="7466FA27A41745D9A047CFA337EBE1FA"/>
          </w:pPr>
          <w:r w:rsidRPr="00F04A28">
            <w:t>Kemen Ikaztegieta</w:t>
          </w:r>
        </w:p>
      </w:docPartBody>
    </w:docPart>
    <w:docPart>
      <w:docPartPr>
        <w:name w:val="57BB1BCF018A45F6B894DE0B1C5B3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F4D77-1C5F-438F-86F7-6055A034B292}"/>
      </w:docPartPr>
      <w:docPartBody>
        <w:p w:rsidR="002F63EB" w:rsidRDefault="00BD0CD7" w:rsidP="00BD0CD7">
          <w:pPr>
            <w:pStyle w:val="57BB1BCF018A45F6B894DE0B1C5B38AA"/>
          </w:pPr>
          <w:r w:rsidRPr="00F04A28">
            <w:t>Amari Rivera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D2"/>
    <w:rsid w:val="002F63EB"/>
    <w:rsid w:val="003E03D2"/>
    <w:rsid w:val="00516BC1"/>
    <w:rsid w:val="0053726D"/>
    <w:rsid w:val="00546660"/>
    <w:rsid w:val="00563A77"/>
    <w:rsid w:val="005E03FC"/>
    <w:rsid w:val="00772709"/>
    <w:rsid w:val="007D6ACB"/>
    <w:rsid w:val="007F7B37"/>
    <w:rsid w:val="009A2409"/>
    <w:rsid w:val="00AD2211"/>
    <w:rsid w:val="00BD0CD7"/>
    <w:rsid w:val="00D30F9E"/>
    <w:rsid w:val="00DA45C3"/>
    <w:rsid w:val="00E5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58FA273FA14BB5965E05C8CD39777B">
    <w:name w:val="0A58FA273FA14BB5965E05C8CD39777B"/>
  </w:style>
  <w:style w:type="paragraph" w:customStyle="1" w:styleId="E9DA8C1B359B453785E7E9E1C08E4D97">
    <w:name w:val="E9DA8C1B359B453785E7E9E1C08E4D97"/>
    <w:rsid w:val="00D30F9E"/>
  </w:style>
  <w:style w:type="paragraph" w:customStyle="1" w:styleId="CDF4F4612CB94CB38BDF707F10083F32">
    <w:name w:val="CDF4F4612CB94CB38BDF707F10083F32"/>
    <w:rsid w:val="00D30F9E"/>
  </w:style>
  <w:style w:type="paragraph" w:customStyle="1" w:styleId="3AACBE35D9CD4377962A54F811ADAB59">
    <w:name w:val="3AACBE35D9CD4377962A54F811ADAB59"/>
    <w:rsid w:val="00D30F9E"/>
  </w:style>
  <w:style w:type="paragraph" w:customStyle="1" w:styleId="D8AC01735B5C4C889AF9DEC22316F035">
    <w:name w:val="D8AC01735B5C4C889AF9DEC22316F035"/>
    <w:rsid w:val="00D30F9E"/>
  </w:style>
  <w:style w:type="paragraph" w:customStyle="1" w:styleId="E78EB653FDF643E5BA2DA45D88DCB1AA">
    <w:name w:val="E78EB653FDF643E5BA2DA45D88DCB1AA"/>
    <w:rsid w:val="00D30F9E"/>
  </w:style>
  <w:style w:type="paragraph" w:customStyle="1" w:styleId="45501FA41D534463BE505B33689001A1">
    <w:name w:val="45501FA41D534463BE505B33689001A1"/>
    <w:rsid w:val="00D30F9E"/>
  </w:style>
  <w:style w:type="paragraph" w:customStyle="1" w:styleId="C9CDD76F9A064DF1AFE70B02FF709688">
    <w:name w:val="C9CDD76F9A064DF1AFE70B02FF709688"/>
  </w:style>
  <w:style w:type="paragraph" w:customStyle="1" w:styleId="79E900CA330C46FA9DFD3454752FED3F">
    <w:name w:val="79E900CA330C46FA9DFD3454752FED3F"/>
  </w:style>
  <w:style w:type="paragraph" w:customStyle="1" w:styleId="D55E9BEED7AD42358AF01B9C4F039ECF">
    <w:name w:val="D55E9BEED7AD42358AF01B9C4F039ECF"/>
  </w:style>
  <w:style w:type="paragraph" w:customStyle="1" w:styleId="33A975E206F5430897189EFE44F81153">
    <w:name w:val="33A975E206F5430897189EFE44F81153"/>
  </w:style>
  <w:style w:type="paragraph" w:customStyle="1" w:styleId="6109855FFB6B440EAB4A4D0AB934469B">
    <w:name w:val="6109855FFB6B440EAB4A4D0AB934469B"/>
  </w:style>
  <w:style w:type="paragraph" w:customStyle="1" w:styleId="52240B3532C94FD1BBB8AD6C3246F568">
    <w:name w:val="52240B3532C94FD1BBB8AD6C3246F568"/>
    <w:rsid w:val="00D30F9E"/>
  </w:style>
  <w:style w:type="paragraph" w:customStyle="1" w:styleId="D19A3DFE00BD4794B6E3D519D0FF227D">
    <w:name w:val="D19A3DFE00BD4794B6E3D519D0FF227D"/>
  </w:style>
  <w:style w:type="paragraph" w:customStyle="1" w:styleId="C149EEF69BFA4B169A68A0DA0E83AE98">
    <w:name w:val="C149EEF69BFA4B169A68A0DA0E83AE98"/>
  </w:style>
  <w:style w:type="paragraph" w:customStyle="1" w:styleId="11B7B1ACD2C1492FAB51C2161EA25AC1">
    <w:name w:val="11B7B1ACD2C1492FAB51C2161EA25AC1"/>
  </w:style>
  <w:style w:type="paragraph" w:customStyle="1" w:styleId="9B5ED924BCA94FF5899A5E7532363260">
    <w:name w:val="9B5ED924BCA94FF5899A5E7532363260"/>
  </w:style>
  <w:style w:type="paragraph" w:customStyle="1" w:styleId="77E12FBB707A46498DFFA7A69DE941E9">
    <w:name w:val="77E12FBB707A46498DFFA7A69DE941E9"/>
  </w:style>
  <w:style w:type="paragraph" w:customStyle="1" w:styleId="28C447E9108C4744821EEC7B50CD2ACE">
    <w:name w:val="28C447E9108C4744821EEC7B50CD2ACE"/>
  </w:style>
  <w:style w:type="paragraph" w:customStyle="1" w:styleId="9219A491BD284E31960A8998FC72F1AD">
    <w:name w:val="9219A491BD284E31960A8998FC72F1AD"/>
    <w:rsid w:val="00D30F9E"/>
  </w:style>
  <w:style w:type="paragraph" w:customStyle="1" w:styleId="A0AD19EA0C4E4A7283707B94A2F20024">
    <w:name w:val="A0AD19EA0C4E4A7283707B94A2F20024"/>
    <w:rsid w:val="00D30F9E"/>
  </w:style>
  <w:style w:type="paragraph" w:customStyle="1" w:styleId="5728C8FCC88642EABE6911E04665EB0C">
    <w:name w:val="5728C8FCC88642EABE6911E04665EB0C"/>
    <w:rsid w:val="00D30F9E"/>
  </w:style>
  <w:style w:type="paragraph" w:customStyle="1" w:styleId="93B10D8C2BD340C0837D6C79C8AFB2EF">
    <w:name w:val="93B10D8C2BD340C0837D6C79C8AFB2EF"/>
    <w:rsid w:val="00D30F9E"/>
  </w:style>
  <w:style w:type="paragraph" w:customStyle="1" w:styleId="8245E6FE8B404DA0ABF50DBBF375FB46">
    <w:name w:val="8245E6FE8B404DA0ABF50DBBF375FB46"/>
    <w:rsid w:val="00D30F9E"/>
  </w:style>
  <w:style w:type="paragraph" w:customStyle="1" w:styleId="E485120B6CC54356B767F8537996FC04">
    <w:name w:val="E485120B6CC54356B767F8537996FC04"/>
    <w:rsid w:val="00D30F9E"/>
  </w:style>
  <w:style w:type="paragraph" w:customStyle="1" w:styleId="16BEA48208B94F30BCDCFEC9DCC57BA9">
    <w:name w:val="16BEA48208B94F30BCDCFEC9DCC57BA9"/>
    <w:rsid w:val="00D30F9E"/>
  </w:style>
  <w:style w:type="paragraph" w:customStyle="1" w:styleId="0AB23E46661F45E694B9E080FE75CCA7">
    <w:name w:val="0AB23E46661F45E694B9E080FE75CCA7"/>
    <w:rsid w:val="00D30F9E"/>
  </w:style>
  <w:style w:type="paragraph" w:customStyle="1" w:styleId="2BD80003D76948EBB147D83126DA978F">
    <w:name w:val="2BD80003D76948EBB147D83126DA978F"/>
    <w:rsid w:val="00D30F9E"/>
  </w:style>
  <w:style w:type="paragraph" w:customStyle="1" w:styleId="9602668757D14A39BE44FEB04E6A83A9">
    <w:name w:val="9602668757D14A39BE44FEB04E6A83A9"/>
    <w:rsid w:val="00D30F9E"/>
  </w:style>
  <w:style w:type="paragraph" w:customStyle="1" w:styleId="513F25EF8B9F465E9735B274F044F9D0">
    <w:name w:val="513F25EF8B9F465E9735B274F044F9D0"/>
    <w:rsid w:val="00D30F9E"/>
  </w:style>
  <w:style w:type="paragraph" w:customStyle="1" w:styleId="91F2D75E60124CE1BA7D8F82319543F0">
    <w:name w:val="91F2D75E60124CE1BA7D8F82319543F0"/>
    <w:rsid w:val="00D30F9E"/>
  </w:style>
  <w:style w:type="paragraph" w:customStyle="1" w:styleId="16FF0B1E34E744C0B07DC3966AF25E4B">
    <w:name w:val="16FF0B1E34E744C0B07DC3966AF25E4B"/>
    <w:rsid w:val="00D30F9E"/>
  </w:style>
  <w:style w:type="paragraph" w:customStyle="1" w:styleId="5FA5ADCC4328421393E93F8C39B03308">
    <w:name w:val="5FA5ADCC4328421393E93F8C39B03308"/>
    <w:rsid w:val="00D30F9E"/>
  </w:style>
  <w:style w:type="paragraph" w:customStyle="1" w:styleId="2C3CCAD87F244F23B51C4C77EF2413FB">
    <w:name w:val="2C3CCAD87F244F23B51C4C77EF2413FB"/>
    <w:rsid w:val="00D30F9E"/>
  </w:style>
  <w:style w:type="paragraph" w:customStyle="1" w:styleId="34FB0A63BF2B4C708E1C24591B422E83">
    <w:name w:val="34FB0A63BF2B4C708E1C24591B422E83"/>
    <w:rsid w:val="00D30F9E"/>
  </w:style>
  <w:style w:type="paragraph" w:customStyle="1" w:styleId="FC5A0587261549EFA5CFB3D39053C9CA">
    <w:name w:val="FC5A0587261549EFA5CFB3D39053C9CA"/>
    <w:rsid w:val="00D30F9E"/>
  </w:style>
  <w:style w:type="paragraph" w:customStyle="1" w:styleId="6C1BB1A46ABE46F4A39911C04EB2F979">
    <w:name w:val="6C1BB1A46ABE46F4A39911C04EB2F979"/>
    <w:rsid w:val="00D30F9E"/>
  </w:style>
  <w:style w:type="paragraph" w:customStyle="1" w:styleId="76029252816E402AA38B38A42B445C63">
    <w:name w:val="76029252816E402AA38B38A42B445C63"/>
    <w:rsid w:val="00D30F9E"/>
  </w:style>
  <w:style w:type="paragraph" w:customStyle="1" w:styleId="9B551A8DC04740BFB7EC2110F5AC762D">
    <w:name w:val="9B551A8DC04740BFB7EC2110F5AC762D"/>
    <w:rsid w:val="00D30F9E"/>
  </w:style>
  <w:style w:type="paragraph" w:customStyle="1" w:styleId="EDA05E3F857E4ED6A92376005B323C3B">
    <w:name w:val="EDA05E3F857E4ED6A92376005B323C3B"/>
    <w:rsid w:val="00D30F9E"/>
  </w:style>
  <w:style w:type="paragraph" w:customStyle="1" w:styleId="2574C0E7871A486CA19D1B8BBE5CCCB9">
    <w:name w:val="2574C0E7871A486CA19D1B8BBE5CCCB9"/>
    <w:rsid w:val="00D30F9E"/>
  </w:style>
  <w:style w:type="paragraph" w:customStyle="1" w:styleId="23D0FCC938D946BE9CEB9150A7055ADD">
    <w:name w:val="23D0FCC938D946BE9CEB9150A7055ADD"/>
    <w:rsid w:val="00D30F9E"/>
  </w:style>
  <w:style w:type="paragraph" w:customStyle="1" w:styleId="7466FA27A41745D9A047CFA337EBE1FA">
    <w:name w:val="7466FA27A41745D9A047CFA337EBE1FA"/>
    <w:rsid w:val="00BD0CD7"/>
  </w:style>
  <w:style w:type="paragraph" w:customStyle="1" w:styleId="57BB1BCF018A45F6B894DE0B1C5B38AA">
    <w:name w:val="57BB1BCF018A45F6B894DE0B1C5B38AA"/>
    <w:rsid w:val="00BD0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orts Contact List">
      <a:dk1>
        <a:sysClr val="windowText" lastClr="000000"/>
      </a:dk1>
      <a:lt1>
        <a:sysClr val="window" lastClr="FFFFFF"/>
      </a:lt1>
      <a:dk2>
        <a:srgbClr val="1C314F"/>
      </a:dk2>
      <a:lt2>
        <a:srgbClr val="F5F5ED"/>
      </a:lt2>
      <a:accent1>
        <a:srgbClr val="FA5F66"/>
      </a:accent1>
      <a:accent2>
        <a:srgbClr val="A1CF2A"/>
      </a:accent2>
      <a:accent3>
        <a:srgbClr val="F28C07"/>
      </a:accent3>
      <a:accent4>
        <a:srgbClr val="04C0C9"/>
      </a:accent4>
      <a:accent5>
        <a:srgbClr val="D4992E"/>
      </a:accent5>
      <a:accent6>
        <a:srgbClr val="B55496"/>
      </a:accent6>
      <a:hlink>
        <a:srgbClr val="04C0C9"/>
      </a:hlink>
      <a:folHlink>
        <a:srgbClr val="B55496"/>
      </a:folHlink>
    </a:clrScheme>
    <a:fontScheme name="Sports Contact List">
      <a:majorFont>
        <a:latin typeface="Impact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7" ma:contentTypeDescription="Create a new document." ma:contentTypeScope="" ma:versionID="c6f9a84f66a9c8b9a21755b9ffafb94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7df39e3e7036dff54f89ddd5805ce72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7C98B2-C5D1-4EE4-902D-B02BBB2D2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C5D5C-C5AC-43B2-9628-E2A3DFA4A4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065335EF-21DA-4591-977F-69F5867AD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Contact list for youth sports</Template>
  <TotalTime>253</TotalTime>
  <Pages>7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A Benyoun</dc:creator>
  <cp:keywords/>
  <dc:description/>
  <cp:lastModifiedBy>Destiny Landers</cp:lastModifiedBy>
  <cp:revision>58</cp:revision>
  <dcterms:created xsi:type="dcterms:W3CDTF">2026-04-20T13:54:00Z</dcterms:created>
  <dcterms:modified xsi:type="dcterms:W3CDTF">2026-04-23T16:10:00Z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